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B4631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color w:val="000000"/>
          <w:sz w:val="56"/>
          <w:szCs w:val="56"/>
          <w:lang w:eastAsia="zh-CN"/>
        </w:rPr>
      </w:pPr>
      <w:bookmarkStart w:id="0" w:name="_Hlk102639040"/>
      <w:bookmarkStart w:id="1" w:name="_Hlk48218827"/>
      <w:r w:rsidRPr="009D56A8">
        <w:rPr>
          <w:rFonts w:ascii="TH SarabunPSK" w:eastAsia="Cordia New" w:hAnsi="TH SarabunPSK" w:cs="TH SarabunPSK"/>
          <w:b/>
          <w:bCs/>
          <w:noProof/>
          <w:sz w:val="56"/>
          <w:szCs w:val="56"/>
          <w:lang w:val="th-TH" w:eastAsia="zh-CN"/>
        </w:rPr>
        <w:drawing>
          <wp:anchor distT="0" distB="0" distL="114300" distR="114300" simplePos="0" relativeHeight="251658255" behindDoc="0" locked="0" layoutInCell="1" allowOverlap="1" wp14:anchorId="4B096710" wp14:editId="42C3BD89">
            <wp:simplePos x="0" y="0"/>
            <wp:positionH relativeFrom="margin">
              <wp:align>left</wp:align>
            </wp:positionH>
            <wp:positionV relativeFrom="paragraph">
              <wp:posOffset>-205393</wp:posOffset>
            </wp:positionV>
            <wp:extent cx="1440000" cy="1440000"/>
            <wp:effectExtent l="0" t="0" r="8255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dga-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6A8">
        <w:rPr>
          <w:rFonts w:ascii="TH SarabunPSK" w:eastAsia="Cordia New" w:hAnsi="TH SarabunPSK" w:cs="TH SarabunPSK"/>
          <w:b/>
          <w:bCs/>
          <w:sz w:val="56"/>
          <w:szCs w:val="56"/>
          <w:cs/>
          <w:lang w:eastAsia="zh-CN"/>
        </w:rPr>
        <w:t xml:space="preserve"> มาตรฐานรัฐบาลดิจิทัล</w:t>
      </w:r>
    </w:p>
    <w:p w14:paraId="5230CBB2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right"/>
        <w:rPr>
          <w:rFonts w:ascii="TH SarabunPSK" w:eastAsia="Cordia New" w:hAnsi="TH SarabunPSK" w:cs="TH SarabunPSK"/>
          <w:sz w:val="48"/>
          <w:szCs w:val="48"/>
          <w:lang w:eastAsia="zh-CN"/>
        </w:rPr>
      </w:pPr>
      <w:r w:rsidRPr="009D56A8">
        <w:rPr>
          <w:rFonts w:ascii="TH SarabunPSK" w:eastAsia="Cordia New" w:hAnsi="TH SarabunPSK" w:cs="TH SarabunPSK"/>
          <w:sz w:val="48"/>
          <w:szCs w:val="48"/>
          <w:lang w:eastAsia="zh-CN"/>
        </w:rPr>
        <w:t xml:space="preserve">Digital Government Standard </w:t>
      </w:r>
    </w:p>
    <w:p w14:paraId="35035C48" w14:textId="1DB7975D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</w:pPr>
      <w:r w:rsidRPr="009D56A8">
        <w:rPr>
          <w:rFonts w:ascii="TH SarabunPSK" w:eastAsia="Cordia New" w:hAnsi="TH SarabunPSK" w:cs="TH SarabunPSK"/>
          <w:b/>
          <w:bCs/>
          <w:sz w:val="48"/>
          <w:szCs w:val="48"/>
          <w:cs/>
          <w:lang w:eastAsia="zh-CN"/>
        </w:rPr>
        <w:t>มร</w:t>
      </w:r>
      <w:r w:rsidRPr="009D56A8">
        <w:rPr>
          <w:rFonts w:ascii="TH SarabunPSK" w:eastAsia="Cordia New" w:hAnsi="TH SarabunPSK" w:cs="TH SarabunPSK" w:hint="cs"/>
          <w:b/>
          <w:bCs/>
          <w:sz w:val="48"/>
          <w:szCs w:val="48"/>
          <w:cs/>
          <w:lang w:eastAsia="zh-CN"/>
        </w:rPr>
        <w:t>ด.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 xml:space="preserve"> </w:t>
      </w:r>
      <w:r w:rsidR="007B3DFE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>4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>-</w:t>
      </w:r>
      <w:r w:rsidR="00261669">
        <w:rPr>
          <w:rFonts w:ascii="TH SarabunPSK" w:eastAsia="Cordia New" w:hAnsi="TH SarabunPSK" w:cs="TH SarabunPSK" w:hint="cs"/>
          <w:b/>
          <w:bCs/>
          <w:sz w:val="48"/>
          <w:szCs w:val="48"/>
          <w:cs/>
          <w:lang w:eastAsia="zh-CN"/>
        </w:rPr>
        <w:t>2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 xml:space="preserve"> : </w:t>
      </w:r>
      <w:r w:rsidR="00261669">
        <w:rPr>
          <w:rFonts w:ascii="TH SarabunPSK" w:eastAsia="Cordia New" w:hAnsi="TH SarabunPSK" w:cs="TH SarabunPSK" w:hint="cs"/>
          <w:b/>
          <w:bCs/>
          <w:sz w:val="48"/>
          <w:szCs w:val="48"/>
          <w:cs/>
          <w:lang w:eastAsia="zh-CN"/>
        </w:rPr>
        <w:t>2565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 xml:space="preserve"> </w:t>
      </w:r>
    </w:p>
    <w:p w14:paraId="5CF81038" w14:textId="6FEA29C5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color w:val="000000"/>
          <w:spacing w:val="-8"/>
          <w:sz w:val="32"/>
          <w:szCs w:val="32"/>
        </w:rPr>
      </w:pP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  <w:t xml:space="preserve">   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ab/>
      </w:r>
      <w:r w:rsidR="00261669">
        <w:rPr>
          <w:rFonts w:ascii="TH SarabunPSK" w:eastAsia="Cordia New" w:hAnsi="TH SarabunPSK" w:cs="TH SarabunPSK"/>
          <w:spacing w:val="-8"/>
          <w:sz w:val="48"/>
          <w:szCs w:val="48"/>
          <w:lang w:eastAsia="zh-CN"/>
        </w:rPr>
        <w:t xml:space="preserve">  </w:t>
      </w:r>
      <w:r w:rsidRPr="009D56A8">
        <w:rPr>
          <w:rFonts w:ascii="TH SarabunPSK" w:eastAsia="Cordia New" w:hAnsi="TH SarabunPSK" w:cs="TH SarabunPSK"/>
          <w:spacing w:val="-8"/>
          <w:sz w:val="48"/>
          <w:szCs w:val="48"/>
          <w:lang w:eastAsia="zh-CN"/>
        </w:rPr>
        <w:t>DGS</w:t>
      </w:r>
      <w:r w:rsidRPr="009D56A8">
        <w:rPr>
          <w:rFonts w:ascii="TH SarabunPSK" w:eastAsia="Cordia New" w:hAnsi="TH SarabunPSK" w:cs="TH SarabunPSK"/>
          <w:sz w:val="42"/>
          <w:szCs w:val="42"/>
        </w:rPr>
        <w:t xml:space="preserve">  </w:t>
      </w:r>
      <w:r w:rsidR="007B3DFE">
        <w:rPr>
          <w:rFonts w:ascii="TH SarabunPSK" w:eastAsia="Cordia New" w:hAnsi="TH SarabunPSK" w:cs="TH SarabunPSK"/>
          <w:sz w:val="48"/>
          <w:szCs w:val="48"/>
          <w:lang w:eastAsia="zh-CN"/>
        </w:rPr>
        <w:t>4</w:t>
      </w:r>
      <w:r w:rsidRPr="009D56A8">
        <w:rPr>
          <w:rFonts w:ascii="TH SarabunPSK" w:eastAsia="Cordia New" w:hAnsi="TH SarabunPSK" w:cs="TH SarabunPSK"/>
          <w:sz w:val="48"/>
          <w:szCs w:val="48"/>
          <w:lang w:eastAsia="zh-CN"/>
        </w:rPr>
        <w:t>-</w:t>
      </w:r>
      <w:r w:rsidR="00261669">
        <w:rPr>
          <w:rFonts w:ascii="TH SarabunPSK" w:eastAsia="Cordia New" w:hAnsi="TH SarabunPSK" w:cs="TH SarabunPSK"/>
          <w:sz w:val="48"/>
          <w:szCs w:val="48"/>
          <w:cs/>
          <w:lang w:eastAsia="zh-CN"/>
        </w:rPr>
        <w:t>2</w:t>
      </w:r>
      <w:r w:rsidRPr="009D56A8">
        <w:rPr>
          <w:rFonts w:ascii="TH SarabunPSK" w:eastAsia="Cordia New" w:hAnsi="TH SarabunPSK" w:cs="TH SarabunPSK"/>
          <w:sz w:val="48"/>
          <w:szCs w:val="48"/>
          <w:lang w:eastAsia="zh-CN"/>
        </w:rPr>
        <w:t xml:space="preserve"> : </w:t>
      </w:r>
      <w:r w:rsidR="00261669">
        <w:rPr>
          <w:rFonts w:ascii="TH SarabunPSK" w:eastAsia="Cordia New" w:hAnsi="TH SarabunPSK" w:cs="TH SarabunPSK"/>
          <w:sz w:val="48"/>
          <w:szCs w:val="48"/>
          <w:cs/>
          <w:lang w:eastAsia="zh-CN"/>
        </w:rPr>
        <w:t>2565</w:t>
      </w:r>
      <w:r w:rsidRPr="009D56A8">
        <w:rPr>
          <w:rFonts w:ascii="TH SarabunPSK" w:eastAsia="Cordia New" w:hAnsi="TH SarabunPSK" w:cs="TH SarabunPSK"/>
          <w:sz w:val="42"/>
          <w:szCs w:val="42"/>
        </w:rPr>
        <w:t xml:space="preserve"> </w:t>
      </w:r>
      <w:r w:rsidRPr="009D56A8">
        <w:rPr>
          <w:rFonts w:ascii="Angsana New" w:eastAsia="Cordia New" w:hAnsi="Angsana New" w:cs="Angsana New"/>
          <w:color w:val="000000"/>
          <w:spacing w:val="-8"/>
          <w:sz w:val="32"/>
          <w:szCs w:val="32"/>
        </w:rPr>
        <w:t xml:space="preserve"> </w:t>
      </w:r>
    </w:p>
    <w:p w14:paraId="33931AEC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</w:rPr>
      </w:pPr>
    </w:p>
    <w:p w14:paraId="2D7C9CC3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</w:rPr>
      </w:pPr>
    </w:p>
    <w:p w14:paraId="2096B431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</w:rPr>
      </w:pPr>
    </w:p>
    <w:p w14:paraId="508B7CFD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  <w:cs/>
        </w:rPr>
      </w:pPr>
    </w:p>
    <w:p w14:paraId="1246D0CD" w14:textId="31C196F2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D56A8">
        <w:rPr>
          <w:rFonts w:ascii="TH SarabunPSK" w:eastAsia="Cordia New" w:hAnsi="TH SarabunPSK" w:cs="TH SarabunPSK"/>
          <w:b/>
          <w:bCs/>
          <w:sz w:val="56"/>
          <w:szCs w:val="56"/>
          <w:cs/>
          <w:lang w:eastAsia="zh-CN"/>
        </w:rPr>
        <w:t>ว่าด้วยข้อเสนอแนะสำหรับ</w:t>
      </w:r>
      <w:r w:rsidR="001102EB" w:rsidRPr="009D56A8">
        <w:rPr>
          <w:rFonts w:ascii="TH SarabunPSK" w:eastAsia="Cordia New" w:hAnsi="TH SarabunPSK" w:cs="TH SarabunPSK"/>
          <w:b/>
          <w:bCs/>
          <w:sz w:val="56"/>
          <w:szCs w:val="56"/>
          <w:cs/>
          <w:lang w:eastAsia="zh-CN"/>
        </w:rPr>
        <w:br/>
      </w:r>
      <w:r w:rsidRPr="009D56A8">
        <w:rPr>
          <w:rFonts w:ascii="TH SarabunPSK" w:eastAsia="Cordia New" w:hAnsi="TH SarabunPSK" w:cs="TH SarabunPSK"/>
          <w:b/>
          <w:bCs/>
          <w:sz w:val="56"/>
          <w:szCs w:val="56"/>
          <w:cs/>
          <w:lang w:eastAsia="zh-CN"/>
        </w:rPr>
        <w:t>การจัดทำแนวปฏิบัติการบริหารจัดการข้อมูล</w:t>
      </w:r>
    </w:p>
    <w:p w14:paraId="41C5089D" w14:textId="209448DC" w:rsidR="00C558B1" w:rsidRPr="009D56A8" w:rsidRDefault="00C558B1" w:rsidP="00C558B1">
      <w:pPr>
        <w:spacing w:before="240" w:after="0" w:line="240" w:lineRule="auto"/>
        <w:rPr>
          <w:rFonts w:ascii="TH SarabunPSK" w:eastAsia="TH SarabunPSK" w:hAnsi="TH SarabunPSK" w:cs="TH SarabunPSK"/>
          <w:b/>
          <w:bCs/>
          <w:noProof/>
          <w:sz w:val="44"/>
          <w:szCs w:val="44"/>
          <w:lang w:eastAsia="zh-CN"/>
        </w:rPr>
      </w:pPr>
      <w:r w:rsidRPr="009D56A8">
        <w:rPr>
          <w:rFonts w:ascii="TH SarabunPSK" w:eastAsia="TH SarabunPSK" w:hAnsi="TH SarabunPSK" w:cs="TH SarabunPSK"/>
          <w:b/>
          <w:bCs/>
          <w:noProof/>
          <w:sz w:val="44"/>
          <w:szCs w:val="44"/>
          <w:lang w:eastAsia="zh-CN"/>
        </w:rPr>
        <w:t xml:space="preserve">RECOMMENDATION for WRITING DATA MANAGEMENT </w:t>
      </w:r>
      <w:r w:rsidR="00A46E11" w:rsidRPr="009D56A8">
        <w:rPr>
          <w:rFonts w:ascii="TH SarabunPSK" w:eastAsia="TH SarabunPSK" w:hAnsi="TH SarabunPSK" w:cs="TH SarabunPSK"/>
          <w:b/>
          <w:bCs/>
          <w:noProof/>
          <w:sz w:val="44"/>
          <w:szCs w:val="44"/>
          <w:lang w:eastAsia="zh-CN"/>
        </w:rPr>
        <w:t>GUIDELINE</w:t>
      </w:r>
      <w:r w:rsidR="00A46E11" w:rsidRPr="009D56A8" w:rsidDel="00A46E11">
        <w:rPr>
          <w:rFonts w:ascii="TH SarabunPSK" w:eastAsia="TH SarabunPSK" w:hAnsi="TH SarabunPSK" w:cs="TH SarabunPSK"/>
          <w:b/>
          <w:bCs/>
          <w:noProof/>
          <w:sz w:val="44"/>
          <w:szCs w:val="44"/>
          <w:lang w:eastAsia="zh-CN"/>
        </w:rPr>
        <w:t xml:space="preserve"> </w:t>
      </w:r>
    </w:p>
    <w:p w14:paraId="3EE83518" w14:textId="259FC062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rPr>
          <w:rFonts w:ascii="TH SarabunPSK" w:eastAsia="Cordia New" w:hAnsi="TH SarabunPSK" w:cs="TH SarabunPSK"/>
          <w:sz w:val="42"/>
          <w:szCs w:val="42"/>
          <w:cs/>
        </w:rPr>
      </w:pPr>
      <w:r w:rsidRPr="009D56A8">
        <w:rPr>
          <w:rFonts w:ascii="TH SarabunPSK" w:eastAsia="Cordia New" w:hAnsi="TH SarabunPSK" w:cs="TH SarabunPSK" w:hint="cs"/>
          <w:sz w:val="42"/>
          <w:szCs w:val="42"/>
          <w:cs/>
        </w:rPr>
        <w:t xml:space="preserve">เวอร์ชัน </w:t>
      </w:r>
      <w:r w:rsidR="00261669">
        <w:rPr>
          <w:rFonts w:ascii="TH SarabunPSK" w:eastAsia="Cordia New" w:hAnsi="TH SarabunPSK" w:cs="TH SarabunPSK" w:hint="cs"/>
          <w:sz w:val="42"/>
          <w:szCs w:val="42"/>
          <w:cs/>
        </w:rPr>
        <w:t>1</w:t>
      </w:r>
      <w:r w:rsidRPr="009D56A8">
        <w:rPr>
          <w:rFonts w:ascii="TH SarabunPSK" w:eastAsia="Cordia New" w:hAnsi="TH SarabunPSK" w:cs="TH SarabunPSK" w:hint="cs"/>
          <w:sz w:val="42"/>
          <w:szCs w:val="42"/>
          <w:cs/>
        </w:rPr>
        <w:t>.</w:t>
      </w:r>
      <w:r w:rsidR="00261669">
        <w:rPr>
          <w:rFonts w:ascii="TH SarabunPSK" w:eastAsia="Cordia New" w:hAnsi="TH SarabunPSK" w:cs="TH SarabunPSK" w:hint="cs"/>
          <w:sz w:val="42"/>
          <w:szCs w:val="42"/>
          <w:cs/>
        </w:rPr>
        <w:t>0</w:t>
      </w:r>
    </w:p>
    <w:p w14:paraId="6D49AD30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</w:rPr>
      </w:pPr>
    </w:p>
    <w:p w14:paraId="3E85F19D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</w:rPr>
      </w:pPr>
    </w:p>
    <w:p w14:paraId="3392F285" w14:textId="77777777" w:rsidR="00C558B1" w:rsidRPr="009D56A8" w:rsidRDefault="00C558B1" w:rsidP="00C558B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Angsana New" w:eastAsia="Cordia New" w:hAnsi="Angsana New" w:cs="Angsana New"/>
          <w:b/>
          <w:bCs/>
          <w:color w:val="000000"/>
          <w:sz w:val="32"/>
          <w:szCs w:val="32"/>
        </w:rPr>
      </w:pPr>
    </w:p>
    <w:p w14:paraId="276EB408" w14:textId="77777777" w:rsidR="00C558B1" w:rsidRPr="009D56A8" w:rsidRDefault="00C558B1" w:rsidP="00C558B1">
      <w:pPr>
        <w:autoSpaceDE w:val="0"/>
        <w:autoSpaceDN w:val="0"/>
        <w:adjustRightInd w:val="0"/>
        <w:spacing w:before="1080" w:after="1" w:line="240" w:lineRule="auto"/>
        <w:rPr>
          <w:rFonts w:ascii="TH SarabunPSK" w:eastAsia="Angsana New" w:hAnsi="TH SarabunPSK" w:cs="TH SarabunPSK"/>
          <w:b/>
          <w:bCs/>
          <w:noProof/>
          <w:sz w:val="48"/>
          <w:szCs w:val="48"/>
          <w:lang w:eastAsia="zh-CN"/>
        </w:rPr>
      </w:pPr>
      <w:r w:rsidRPr="009D56A8">
        <w:rPr>
          <w:rFonts w:ascii="TH SarabunPSK" w:eastAsia="Cordia New" w:hAnsi="TH SarabunPSK" w:cs="TH SarabunPSK"/>
          <w:b/>
          <w:bCs/>
          <w:sz w:val="48"/>
          <w:szCs w:val="48"/>
          <w:cs/>
          <w:lang w:eastAsia="zh-CN"/>
        </w:rPr>
        <w:t>สำนักงานพัฒนารัฐบาลดิจิทัล</w:t>
      </w:r>
      <w:r w:rsidRPr="009D56A8">
        <w:rPr>
          <w:rFonts w:ascii="TH SarabunPSK" w:eastAsia="Cordia New" w:hAnsi="TH SarabunPSK" w:cs="TH SarabunPSK"/>
          <w:sz w:val="48"/>
          <w:szCs w:val="48"/>
          <w:lang w:eastAsia="zh-CN"/>
        </w:rPr>
        <w:t xml:space="preserve"> </w:t>
      </w:r>
      <w:r w:rsidRPr="009D56A8">
        <w:rPr>
          <w:rFonts w:ascii="TH SarabunPSK" w:eastAsia="Angsana New" w:hAnsi="TH SarabunPSK" w:cs="TH SarabunPSK"/>
          <w:b/>
          <w:bCs/>
          <w:noProof/>
          <w:sz w:val="48"/>
          <w:szCs w:val="48"/>
          <w:cs/>
          <w:lang w:eastAsia="zh-CN"/>
        </w:rPr>
        <w:t>(องค์การมหาชน)</w:t>
      </w:r>
    </w:p>
    <w:p w14:paraId="5CFD56F8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jc w:val="thaiDistribute"/>
        <w:rPr>
          <w:rFonts w:ascii="Angsana New" w:eastAsia="Cordia New" w:hAnsi="Angsana New" w:cs="Angsana New"/>
          <w:b/>
          <w:bCs/>
          <w:sz w:val="36"/>
          <w:szCs w:val="36"/>
          <w:lang w:eastAsia="zh-CN"/>
        </w:rPr>
      </w:pPr>
      <w:r w:rsidRPr="009D56A8">
        <w:rPr>
          <w:rFonts w:ascii="TH SarabunPSK" w:eastAsia="Cordia New" w:hAnsi="TH SarabunPSK" w:cs="TH SarabunPSK" w:hint="cs"/>
          <w:b/>
          <w:bCs/>
          <w:sz w:val="52"/>
          <w:szCs w:val="52"/>
          <w:cs/>
        </w:rPr>
        <w:t>สำนักนายกรัฐมนตรี</w:t>
      </w:r>
    </w:p>
    <w:p w14:paraId="7DFE4D8B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jc w:val="thaiDistribute"/>
        <w:rPr>
          <w:rFonts w:ascii="Angsana New" w:eastAsia="Cordia New" w:hAnsi="Angsana New" w:cs="Angsana New"/>
          <w:b/>
          <w:bCs/>
          <w:sz w:val="36"/>
          <w:szCs w:val="36"/>
          <w:lang w:eastAsia="zh-CN"/>
        </w:rPr>
      </w:pPr>
    </w:p>
    <w:p w14:paraId="1FF1CB74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jc w:val="thaiDistribute"/>
        <w:rPr>
          <w:rFonts w:ascii="Angsana New" w:eastAsia="Cordia New" w:hAnsi="Angsana New" w:cs="Angsana New"/>
          <w:b/>
          <w:bCs/>
          <w:sz w:val="36"/>
          <w:szCs w:val="36"/>
          <w:lang w:eastAsia="zh-CN"/>
        </w:rPr>
      </w:pPr>
    </w:p>
    <w:p w14:paraId="1A16E1A8" w14:textId="02BD8DAE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jc w:val="center"/>
        <w:rPr>
          <w:rFonts w:ascii="TH SarabunPSK" w:eastAsia="Cordia New" w:hAnsi="TH SarabunPSK" w:cs="TH SarabunPSK"/>
          <w:b/>
          <w:bCs/>
          <w:sz w:val="52"/>
          <w:szCs w:val="52"/>
          <w:lang w:eastAsia="zh-CN"/>
        </w:rPr>
      </w:pPr>
      <w:r w:rsidRPr="009D56A8">
        <w:rPr>
          <w:rFonts w:ascii="TH SarabunPSK" w:eastAsia="Cordia New" w:hAnsi="TH SarabunPSK" w:cs="TH SarabunPSK"/>
          <w:b/>
          <w:bCs/>
          <w:sz w:val="52"/>
          <w:szCs w:val="52"/>
          <w:cs/>
          <w:lang w:eastAsia="zh-CN"/>
        </w:rPr>
        <w:lastRenderedPageBreak/>
        <w:t>มาตรฐานรัฐบาลดิจิทัล</w:t>
      </w:r>
      <w:r w:rsidRPr="009D56A8">
        <w:rPr>
          <w:rFonts w:ascii="TH SarabunPSK" w:eastAsia="Cordia New" w:hAnsi="TH SarabunPSK" w:cs="TH SarabunPSK"/>
          <w:sz w:val="36"/>
          <w:szCs w:val="36"/>
          <w:lang w:eastAsia="zh-CN"/>
        </w:rPr>
        <w:br/>
      </w:r>
      <w:r w:rsidRPr="009D56A8">
        <w:rPr>
          <w:rFonts w:ascii="TH SarabunPSK Bold" w:eastAsia="Cordia New" w:hAnsi="TH SarabunPSK Bold" w:cs="TH SarabunPSK"/>
          <w:b/>
          <w:bCs/>
          <w:spacing w:val="-10"/>
          <w:sz w:val="56"/>
          <w:szCs w:val="72"/>
          <w:cs/>
        </w:rPr>
        <w:t>ว่าด้วย</w:t>
      </w:r>
      <w:r w:rsidRPr="009D56A8">
        <w:rPr>
          <w:rFonts w:ascii="TH SarabunPSK Bold" w:eastAsia="Cordia New" w:hAnsi="TH SarabunPSK Bold" w:cs="TH SarabunPSK"/>
          <w:b/>
          <w:bCs/>
          <w:spacing w:val="-10"/>
          <w:sz w:val="56"/>
          <w:szCs w:val="72"/>
          <w:cs/>
          <w:lang w:eastAsia="zh-CN"/>
        </w:rPr>
        <w:t>ข้อเสนอแนะสำหรับ</w:t>
      </w:r>
      <w:r w:rsidR="001A231D" w:rsidRPr="009D56A8">
        <w:rPr>
          <w:rFonts w:ascii="TH SarabunPSK Bold" w:eastAsia="Cordia New" w:hAnsi="TH SarabunPSK Bold" w:cs="TH SarabunPSK"/>
          <w:b/>
          <w:bCs/>
          <w:spacing w:val="-10"/>
          <w:sz w:val="56"/>
          <w:szCs w:val="72"/>
          <w:cs/>
          <w:lang w:eastAsia="zh-CN"/>
        </w:rPr>
        <w:br/>
      </w:r>
      <w:r w:rsidRPr="009D56A8">
        <w:rPr>
          <w:rFonts w:ascii="TH SarabunPSK Bold" w:eastAsia="Cordia New" w:hAnsi="TH SarabunPSK Bold" w:cs="TH SarabunPSK"/>
          <w:b/>
          <w:bCs/>
          <w:spacing w:val="-10"/>
          <w:sz w:val="56"/>
          <w:szCs w:val="72"/>
          <w:cs/>
          <w:lang w:eastAsia="zh-CN"/>
        </w:rPr>
        <w:t>การจัดทำแนวปฏิบัติการบริหารจัดการข้อมูล</w:t>
      </w:r>
    </w:p>
    <w:p w14:paraId="7ADBAC90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58781BE7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12D3560C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5098B7C4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0DCEB6E5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4E4B16C1" w14:textId="1C383ED2" w:rsidR="00C558B1" w:rsidRPr="009D56A8" w:rsidRDefault="00C558B1" w:rsidP="003B1387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48"/>
          <w:szCs w:val="48"/>
        </w:rPr>
      </w:pPr>
      <w:r w:rsidRPr="009D56A8">
        <w:rPr>
          <w:rFonts w:ascii="TH SarabunPSK" w:eastAsia="Cordia New" w:hAnsi="TH SarabunPSK" w:cs="TH SarabunPSK"/>
          <w:b/>
          <w:bCs/>
          <w:sz w:val="48"/>
          <w:szCs w:val="48"/>
          <w:cs/>
        </w:rPr>
        <w:t>ม</w:t>
      </w:r>
      <w:r w:rsidRPr="009D56A8">
        <w:rPr>
          <w:rFonts w:ascii="TH SarabunPSK" w:eastAsia="Cordia New" w:hAnsi="TH SarabunPSK" w:cs="TH SarabunPSK" w:hint="cs"/>
          <w:b/>
          <w:bCs/>
          <w:sz w:val="48"/>
          <w:szCs w:val="48"/>
          <w:cs/>
        </w:rPr>
        <w:t>รด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</w:rPr>
        <w:t xml:space="preserve">. </w:t>
      </w:r>
      <w:r w:rsidR="007B3DFE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>4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>-</w:t>
      </w:r>
      <w:r w:rsidR="00261669">
        <w:rPr>
          <w:rFonts w:ascii="TH SarabunPSK" w:eastAsia="Cordia New" w:hAnsi="TH SarabunPSK" w:cs="TH SarabunPSK" w:hint="cs"/>
          <w:b/>
          <w:bCs/>
          <w:sz w:val="48"/>
          <w:szCs w:val="48"/>
          <w:cs/>
          <w:lang w:eastAsia="zh-CN"/>
        </w:rPr>
        <w:t>2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 xml:space="preserve"> : </w:t>
      </w:r>
      <w:r w:rsidR="00261669">
        <w:rPr>
          <w:rFonts w:ascii="TH SarabunPSK" w:eastAsia="Cordia New" w:hAnsi="TH SarabunPSK" w:cs="TH SarabunPSK" w:hint="cs"/>
          <w:b/>
          <w:bCs/>
          <w:sz w:val="48"/>
          <w:szCs w:val="48"/>
          <w:cs/>
          <w:lang w:eastAsia="zh-CN"/>
        </w:rPr>
        <w:t>2565</w:t>
      </w:r>
      <w:r w:rsidRPr="009D56A8">
        <w:rPr>
          <w:rFonts w:ascii="TH SarabunPSK" w:eastAsia="Cordia New" w:hAnsi="TH SarabunPSK" w:cs="TH SarabunPSK"/>
          <w:b/>
          <w:bCs/>
          <w:sz w:val="48"/>
          <w:szCs w:val="48"/>
          <w:lang w:eastAsia="zh-CN"/>
        </w:rPr>
        <w:t xml:space="preserve"> </w:t>
      </w:r>
    </w:p>
    <w:p w14:paraId="31B4C05B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E443F84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1B45B0B4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5B98A5B5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0A19F310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208E6C47" w14:textId="77777777" w:rsidR="00C558B1" w:rsidRPr="009D56A8" w:rsidRDefault="00C558B1" w:rsidP="00C558B1">
      <w:pPr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12DCB3DE" w14:textId="77777777" w:rsidR="00C558B1" w:rsidRPr="009D56A8" w:rsidRDefault="00C558B1" w:rsidP="00C558B1">
      <w:pPr>
        <w:autoSpaceDE w:val="0"/>
        <w:autoSpaceDN w:val="0"/>
        <w:adjustRightInd w:val="0"/>
        <w:spacing w:before="1" w:after="120" w:line="240" w:lineRule="auto"/>
        <w:jc w:val="center"/>
        <w:rPr>
          <w:rFonts w:ascii="TH SarabunPSK" w:eastAsia="Cordia New" w:hAnsi="TH SarabunPSK" w:cs="TH SarabunPSK"/>
          <w:b/>
          <w:bCs/>
          <w:sz w:val="48"/>
          <w:szCs w:val="48"/>
        </w:rPr>
      </w:pPr>
      <w:r w:rsidRPr="009D56A8">
        <w:rPr>
          <w:rFonts w:ascii="TH SarabunPSK" w:eastAsia="Cordia New" w:hAnsi="TH SarabunPSK" w:cs="TH SarabunPSK"/>
          <w:b/>
          <w:bCs/>
          <w:color w:val="000000"/>
          <w:sz w:val="48"/>
          <w:szCs w:val="48"/>
          <w:cs/>
        </w:rPr>
        <w:t>สำนักงานพัฒนา</w:t>
      </w:r>
      <w:r w:rsidRPr="009D56A8">
        <w:rPr>
          <w:rFonts w:ascii="TH SarabunPSK" w:eastAsia="Cordia New" w:hAnsi="TH SarabunPSK" w:cs="TH SarabunPSK" w:hint="cs"/>
          <w:b/>
          <w:bCs/>
          <w:color w:val="000000"/>
          <w:sz w:val="48"/>
          <w:szCs w:val="48"/>
          <w:cs/>
        </w:rPr>
        <w:t>รัฐบาลดิจิทัล</w:t>
      </w:r>
      <w:r w:rsidRPr="009D56A8">
        <w:rPr>
          <w:rFonts w:ascii="TH SarabunPSK" w:eastAsia="Cordia New" w:hAnsi="TH SarabunPSK" w:cs="TH SarabunPSK"/>
          <w:b/>
          <w:bCs/>
          <w:color w:val="000000"/>
          <w:sz w:val="48"/>
          <w:szCs w:val="48"/>
          <w:cs/>
        </w:rPr>
        <w:t xml:space="preserve"> (องค์การมหาชน)</w:t>
      </w:r>
    </w:p>
    <w:p w14:paraId="37ECF77B" w14:textId="1E07A014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pacing w:val="-8"/>
          <w:sz w:val="36"/>
          <w:szCs w:val="36"/>
          <w:lang w:eastAsia="zh-CN"/>
        </w:rPr>
      </w:pPr>
      <w:bookmarkStart w:id="2" w:name="_Hlk46130497"/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ชั้น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17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อาคารบางกอกไทยทาวเวอร์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108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ถนนรางน้ำ แขวงถนนพญาไท เขตราชเทวี กรุงเทพฯ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10400</w:t>
      </w:r>
    </w:p>
    <w:p w14:paraId="18DF0D7E" w14:textId="37648E57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Angsana New" w:eastAsia="Cordia New" w:hAnsi="Angsana New" w:cs="Angsana New"/>
          <w:b/>
          <w:bCs/>
          <w:spacing w:val="-8"/>
          <w:sz w:val="40"/>
          <w:szCs w:val="40"/>
        </w:rPr>
      </w:pP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หมายเลขโทรศัพท์: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0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2612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6000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โทรสาร: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0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2612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6011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0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2612</w:t>
      </w:r>
      <w:r w:rsidRPr="009D56A8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 xml:space="preserve"> </w:t>
      </w:r>
      <w:r w:rsidR="00261669">
        <w:rPr>
          <w:rFonts w:ascii="TH SarabunPSK" w:eastAsia="Cordia New" w:hAnsi="TH SarabunPSK" w:cs="TH SarabunPSK"/>
          <w:b/>
          <w:bCs/>
          <w:spacing w:val="-8"/>
          <w:sz w:val="36"/>
          <w:szCs w:val="36"/>
          <w:cs/>
          <w:lang w:eastAsia="zh-CN"/>
        </w:rPr>
        <w:t>6012</w:t>
      </w:r>
    </w:p>
    <w:bookmarkEnd w:id="2"/>
    <w:p w14:paraId="40154C27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C17428C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329D629E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400" w:lineRule="atLeast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5ADD14DF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9D56A8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ประกาศโดย</w:t>
      </w:r>
    </w:p>
    <w:p w14:paraId="6E76A82B" w14:textId="77777777" w:rsidR="00C558B1" w:rsidRPr="009D56A8" w:rsidRDefault="00C558B1" w:rsidP="00C558B1">
      <w:pPr>
        <w:autoSpaceDE w:val="0"/>
        <w:autoSpaceDN w:val="0"/>
        <w:adjustRightInd w:val="0"/>
        <w:spacing w:before="1" w:after="1" w:line="240" w:lineRule="auto"/>
        <w:ind w:left="1" w:right="1" w:firstLine="1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9D56A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คณะกรรมการพัฒนารัฐบาลดิจิทัล</w:t>
      </w:r>
    </w:p>
    <w:p w14:paraId="591E6ECF" w14:textId="72E36D3A" w:rsidR="00C558B1" w:rsidRPr="009D56A8" w:rsidRDefault="00C558B1" w:rsidP="00C558B1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color w:val="E7E6E6" w:themeColor="background2"/>
          <w:sz w:val="32"/>
          <w:szCs w:val="32"/>
          <w:cs/>
          <w:lang w:eastAsia="zh-CN"/>
        </w:rPr>
        <w:sectPr w:rsidR="00C558B1" w:rsidRPr="009D56A8">
          <w:footerReference w:type="default" r:id="rId12"/>
          <w:pgSz w:w="11906" w:h="16838" w:code="9"/>
          <w:pgMar w:top="1560" w:right="1162" w:bottom="1276" w:left="1106" w:header="720" w:footer="720" w:gutter="0"/>
          <w:pgNumType w:start="1"/>
          <w:cols w:space="720"/>
          <w:titlePg/>
        </w:sectPr>
      </w:pPr>
      <w:r w:rsidRPr="009D56A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วันที่</w:t>
      </w:r>
      <w:r w:rsidR="002D7DA9" w:rsidRPr="009D56A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Pr="009D56A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eastAsia="TH Sarabun New" w:hAnsi="TH SarabunPSK" w:cs="TH SarabunPSK" w:hint="cs"/>
            <w:b/>
            <w:bCs/>
            <w:color w:val="000000"/>
            <w:spacing w:val="-4"/>
            <w:sz w:val="36"/>
            <w:szCs w:val="36"/>
            <w:shd w:val="clear" w:color="auto" w:fill="FFFFFF"/>
            <w:cs/>
            <w:lang w:eastAsia="zh-CN"/>
          </w:rPr>
          <w:id w:val="-650897366"/>
          <w:placeholder>
            <w:docPart w:val="DB2AC7A3CC2C47EA855472AA90525804"/>
          </w:placeholder>
        </w:sdtPr>
        <w:sdtContent>
          <w:r w:rsidR="002D7DA9" w:rsidRPr="009D56A8">
            <w:rPr>
              <w:rFonts w:ascii="TH SarabunPSK" w:eastAsia="TH Sarabun New" w:hAnsi="TH SarabunPSK" w:cs="TH SarabunPSK" w:hint="cs"/>
              <w:b/>
              <w:bCs/>
              <w:color w:val="A6A6A6" w:themeColor="background1" w:themeShade="A6"/>
              <w:spacing w:val="-4"/>
              <w:sz w:val="36"/>
              <w:szCs w:val="36"/>
              <w:shd w:val="clear" w:color="auto" w:fill="FFFFFF"/>
              <w:cs/>
              <w:lang w:eastAsia="zh-CN"/>
            </w:rPr>
            <w:t>ระบุวันที่ประกาศ</w:t>
          </w:r>
        </w:sdtContent>
      </w:sdt>
      <w:r w:rsidR="002D7DA9" w:rsidRPr="009D56A8" w:rsidDel="002D7DA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</w:p>
    <w:bookmarkEnd w:id="0"/>
    <w:bookmarkEnd w:id="1"/>
    <w:p w14:paraId="70D35BD8" w14:textId="1A6BAAE0" w:rsidR="00473418" w:rsidRPr="009D56A8" w:rsidRDefault="00473418" w:rsidP="00473418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noProof/>
          <w:sz w:val="40"/>
          <w:szCs w:val="40"/>
          <w:lang w:eastAsia="zh-CN"/>
        </w:rPr>
      </w:pPr>
      <w:r w:rsidRPr="009D56A8"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lastRenderedPageBreak/>
        <w:t xml:space="preserve">คณะกรรมการจัดทำร่างมาตรฐาน ข้อกำหนด และหลักเกณฑ์ </w:t>
      </w:r>
      <w:r w:rsidRPr="009D56A8"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br/>
      </w:r>
      <w:r w:rsidRPr="009D56A8">
        <w:rPr>
          <w:rFonts w:ascii="TH SarabunPSK" w:eastAsia="Angsana New" w:hAnsi="TH SarabunPSK" w:cs="TH SarabunPSK"/>
          <w:b/>
          <w:bCs/>
          <w:noProof/>
          <w:spacing w:val="-16"/>
          <w:sz w:val="40"/>
          <w:szCs w:val="40"/>
          <w:cs/>
          <w:lang w:eastAsia="zh-CN"/>
        </w:rPr>
        <w:t xml:space="preserve">ภายใต้พระราชบัญญัติการบริหารงานและการให้บริการภาครัฐผ่านระบบดิจิทัล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eastAsia="Angsana New" w:hAnsi="TH SarabunPSK" w:cs="TH SarabunPSK"/>
          <w:b/>
          <w:bCs/>
          <w:noProof/>
          <w:spacing w:val="-16"/>
          <w:sz w:val="40"/>
          <w:szCs w:val="40"/>
          <w:cs/>
          <w:lang w:eastAsia="zh-CN"/>
        </w:rPr>
        <w:t>2562</w:t>
      </w:r>
    </w:p>
    <w:p w14:paraId="77776FC4" w14:textId="77777777" w:rsidR="00473418" w:rsidRPr="009D56A8" w:rsidRDefault="00473418" w:rsidP="0047341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C07AD9C" w14:textId="77777777" w:rsidR="00473418" w:rsidRPr="009D56A8" w:rsidRDefault="00473418" w:rsidP="00473418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ประธานกรรมการ</w:t>
      </w:r>
    </w:p>
    <w:p w14:paraId="0D9C19CF" w14:textId="77777777" w:rsidR="00473418" w:rsidRPr="009D56A8" w:rsidRDefault="00473418" w:rsidP="00473418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ผู้ช่วยศาสตราจารย์ณัฐวุฒิ  หนูไพโรจน์</w:t>
      </w:r>
      <w:r w:rsidRPr="009D56A8">
        <w:rPr>
          <w:rFonts w:ascii="TH SarabunPSK" w:hAnsi="TH SarabunPSK" w:cs="TH SarabunPSK"/>
          <w:sz w:val="32"/>
          <w:szCs w:val="32"/>
        </w:rPr>
        <w:tab/>
      </w:r>
      <w:r w:rsidRPr="009D56A8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</w:p>
    <w:p w14:paraId="3896CF66" w14:textId="77777777" w:rsidR="00473418" w:rsidRPr="009D56A8" w:rsidRDefault="00473418" w:rsidP="00473418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กรรมการ</w:t>
      </w:r>
    </w:p>
    <w:p w14:paraId="0C9F548C" w14:textId="5196229B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Style w:val="normaltextrun"/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นายเฉลิมชัย ก๊กเกียรติกุล</w:t>
      </w:r>
      <w:r w:rsidRPr="009D56A8">
        <w:rPr>
          <w:rStyle w:val="eop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สำนักงานคณะกรรมการกิจการกระจายเสียง กิจการโทรทัศน์ </w:t>
      </w:r>
      <w:r w:rsidR="00CB7D80">
        <w:rPr>
          <w:rFonts w:ascii="TH SarabunPSK" w:hAnsi="TH SarabunPSK" w:cs="TH SarabunPSK"/>
          <w:sz w:val="32"/>
          <w:szCs w:val="32"/>
          <w:cs/>
        </w:rPr>
        <w:br/>
      </w:r>
      <w:r w:rsidR="00CB7D8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CB7D80" w:rsidRPr="00CB7D80">
        <w:rPr>
          <w:rFonts w:ascii="TH SarabunPSK" w:hAnsi="TH SarabunPSK" w:cs="TH SarabunPSK"/>
          <w:sz w:val="32"/>
          <w:szCs w:val="32"/>
          <w:cs/>
        </w:rPr>
        <w:t>และกิจการโทรคมนาคมแห่งชาติ</w:t>
      </w:r>
    </w:p>
    <w:p w14:paraId="577B4631" w14:textId="77777777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นายมารุต บูรณรัช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ศูนย์เทคโนโลยีอิเล็กทรอนิกส์และคอมพิวเตอร์แห่งชาติ</w:t>
      </w:r>
    </w:p>
    <w:p w14:paraId="2F409CA5" w14:textId="77777777" w:rsidR="00473418" w:rsidRPr="009D56A8" w:rsidRDefault="00473418" w:rsidP="00473418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นางสาวปศิญา  เชื้อดี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สำนักงานคณะกรรมการข้อมูลข่าวสารของราชการ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</w:p>
    <w:p w14:paraId="5CC62D6C" w14:textId="77777777" w:rsidR="00473418" w:rsidRPr="009D56A8" w:rsidRDefault="00473418" w:rsidP="00473418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นายศุภโชค จันทรประทิน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สำนักงานพัฒนาธุรกรรมทางอิเล็กทรอนิกส์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39C96D03" w14:textId="77777777" w:rsidR="00473418" w:rsidRPr="009D56A8" w:rsidRDefault="00473418" w:rsidP="00473418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ab/>
        <w:t>นางสาวพลอย เจริญสม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</w:p>
    <w:p w14:paraId="7F67F1B0" w14:textId="77777777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นางบุญยิ่ง ชั่งสัจจา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สำนักบริหารการทะเบียน กรมการปกครอง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</w:p>
    <w:p w14:paraId="51AFF8D4" w14:textId="77777777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นายณัฏฐา พาชัยยุทธ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สำนักงานคณะกรรมการพัฒนาระบบราชการ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</w:p>
    <w:p w14:paraId="66E9BBA6" w14:textId="77777777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นายพัชโรดม ลิมปิษเฐียร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สำนักงานคณะกรรมการกฤษฎีกา</w:t>
      </w:r>
    </w:p>
    <w:p w14:paraId="2FD0B8F4" w14:textId="77777777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ab/>
        <w:t>นางสาวพัชรี ไชยเรืองกิตติ</w:t>
      </w:r>
    </w:p>
    <w:p w14:paraId="755446D3" w14:textId="77777777" w:rsidR="00473418" w:rsidRPr="009D56A8" w:rsidRDefault="00473418" w:rsidP="00473418">
      <w:pPr>
        <w:tabs>
          <w:tab w:val="left" w:pos="1276"/>
          <w:tab w:val="left" w:pos="1440"/>
          <w:tab w:val="left" w:pos="3686"/>
        </w:tabs>
        <w:spacing w:after="0" w:line="240" w:lineRule="auto"/>
        <w:ind w:left="3686" w:hanging="368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นายกฤษณ์ โกวิทพัฒนา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สำนักงานคณะกรรมการดิจิทัลเพื่อเศรษฐกิจและสังคมแห่งชาติและสังคมแห่งชาติ</w:t>
      </w:r>
    </w:p>
    <w:p w14:paraId="3D2DF2DB" w14:textId="77777777" w:rsidR="00473418" w:rsidRPr="009D56A8" w:rsidRDefault="00473418" w:rsidP="00473418">
      <w:pPr>
        <w:tabs>
          <w:tab w:val="left" w:pos="1260"/>
          <w:tab w:val="left" w:pos="3686"/>
          <w:tab w:val="left" w:pos="5040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นายสันติ สิทธิเลิศพิศาล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สำนักงานมาตรฐานผลิตภัณฑ์อุตสาหกรรม</w:t>
      </w:r>
    </w:p>
    <w:p w14:paraId="26CA8C1C" w14:textId="77777777" w:rsidR="00473418" w:rsidRPr="009D56A8" w:rsidRDefault="00473418" w:rsidP="00473418">
      <w:pPr>
        <w:tabs>
          <w:tab w:val="left" w:pos="1260"/>
          <w:tab w:val="left" w:pos="3686"/>
          <w:tab w:val="left" w:pos="5040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นายวีระ วีระกุล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สภาดิจิทัลเพื่อเศรษฐกิจและสังคมแห่งชาติ</w:t>
      </w:r>
    </w:p>
    <w:p w14:paraId="436DCBC3" w14:textId="77777777" w:rsidR="00473418" w:rsidRPr="009D56A8" w:rsidRDefault="00473418" w:rsidP="00473418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นายวิทยา สุหฤทดำรง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วิศกรรมสถานแห่งประเทศไทย ในพระบรมราชูปถัมภ์</w:t>
      </w:r>
    </w:p>
    <w:p w14:paraId="662EDD84" w14:textId="77777777" w:rsidR="00473418" w:rsidRPr="009D56A8" w:rsidRDefault="00473418" w:rsidP="00473418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กรรมการและเลขานุการ</w:t>
      </w:r>
    </w:p>
    <w:p w14:paraId="2EF4FD73" w14:textId="77777777" w:rsidR="00473418" w:rsidRPr="009D56A8" w:rsidRDefault="00473418" w:rsidP="00473418">
      <w:pPr>
        <w:tabs>
          <w:tab w:val="left" w:pos="851"/>
          <w:tab w:val="left" w:pos="1134"/>
          <w:tab w:val="left" w:pos="3686"/>
        </w:tabs>
        <w:spacing w:before="60" w:after="6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นางสาวอุรัชฎา เกตุพรหม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66C613D0" w14:textId="07ABFF38" w:rsidR="00476304" w:rsidRPr="009D56A8" w:rsidRDefault="00476304" w:rsidP="00476304">
      <w:pPr>
        <w:tabs>
          <w:tab w:val="left" w:pos="851"/>
          <w:tab w:val="left" w:pos="1134"/>
          <w:tab w:val="left" w:pos="3686"/>
        </w:tabs>
        <w:spacing w:before="60" w:after="6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F8CD78C" w14:textId="30AAF69B" w:rsidR="0088042F" w:rsidRPr="00FB48A7" w:rsidRDefault="00476304" w:rsidP="0088042F">
      <w:pPr>
        <w:jc w:val="center"/>
        <w:rPr>
          <w:rFonts w:ascii="TH SarabunPSK" w:eastAsia="Angsana New" w:hAnsi="TH SarabunPSK" w:cs="TH SarabunPSK"/>
          <w:b/>
          <w:bCs/>
          <w:noProof/>
          <w:sz w:val="40"/>
          <w:szCs w:val="40"/>
          <w:lang w:eastAsia="zh-CN"/>
        </w:rPr>
      </w:pPr>
      <w:r w:rsidRPr="009D56A8">
        <w:rPr>
          <w:rFonts w:ascii="TH SarabunPSK" w:eastAsia="TH Sarabun New" w:hAnsi="TH SarabunPSK" w:cs="TH SarabunPSK"/>
          <w:color w:val="000000"/>
          <w:spacing w:val="-4"/>
          <w:sz w:val="32"/>
          <w:szCs w:val="32"/>
          <w:shd w:val="clear" w:color="auto" w:fill="FFFFFF"/>
          <w:cs/>
          <w:lang w:eastAsia="zh-CN"/>
        </w:rPr>
        <w:br w:type="page"/>
      </w:r>
      <w:r w:rsidR="0088042F" w:rsidRPr="00FB48A7"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lastRenderedPageBreak/>
        <w:t>คณะทำงานเทคนิคด้านมาตรฐาน</w:t>
      </w:r>
      <w:r w:rsidR="0088042F" w:rsidRPr="00811BDC">
        <w:rPr>
          <w:rFonts w:ascii="TH SarabunPSK" w:hAnsi="TH SarabunPSK" w:cs="TH SarabunPSK" w:hint="cs"/>
          <w:b/>
          <w:bCs/>
          <w:sz w:val="40"/>
          <w:szCs w:val="40"/>
          <w:cs/>
        </w:rPr>
        <w:t>การจัดทำบัญชีข้อมูลภาครัฐ</w:t>
      </w:r>
    </w:p>
    <w:p w14:paraId="1935DF11" w14:textId="77777777" w:rsidR="0088042F" w:rsidRPr="00FB48A7" w:rsidRDefault="0088042F" w:rsidP="0088042F">
      <w:pPr>
        <w:spacing w:after="0" w:line="240" w:lineRule="auto"/>
        <w:rPr>
          <w:rFonts w:ascii="TH SarabunPSK" w:hAnsi="TH SarabunPSK" w:cs="TH SarabunPSK"/>
          <w:cs/>
        </w:rPr>
      </w:pPr>
    </w:p>
    <w:p w14:paraId="42BB5469" w14:textId="77777777" w:rsidR="0088042F" w:rsidRPr="00FB48A7" w:rsidRDefault="0088042F" w:rsidP="0088042F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FB48A7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</w:t>
      </w:r>
    </w:p>
    <w:p w14:paraId="27A213B1" w14:textId="77777777" w:rsidR="0088042F" w:rsidRPr="00FB48A7" w:rsidRDefault="0088042F" w:rsidP="0088042F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B48A7">
        <w:rPr>
          <w:rFonts w:ascii="TH SarabunPSK" w:hAnsi="TH SarabunPSK" w:cs="TH SarabunPSK"/>
          <w:sz w:val="32"/>
          <w:szCs w:val="32"/>
          <w:cs/>
        </w:rPr>
        <w:t>นายสุพจน์ เธียรวุฒิ</w:t>
      </w:r>
      <w:r w:rsidRPr="00FB48A7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สำนักงานพัฒนารัฐบาลดิจิทัล </w:t>
      </w:r>
      <w:r w:rsidRPr="00FB48A7">
        <w:rPr>
          <w:rFonts w:ascii="TH SarabunPSK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0FDA3516" w14:textId="77777777" w:rsidR="0088042F" w:rsidRPr="00D23704" w:rsidRDefault="0088042F" w:rsidP="0088042F">
      <w:pPr>
        <w:tabs>
          <w:tab w:val="left" w:pos="3685"/>
        </w:tabs>
        <w:spacing w:after="0" w:line="240" w:lineRule="auto"/>
        <w:ind w:left="3686" w:hanging="3686"/>
        <w:rPr>
          <w:rFonts w:ascii="TH SarabunPSK" w:hAnsi="TH SarabunPSK" w:cs="TH SarabunPSK"/>
          <w:sz w:val="32"/>
          <w:szCs w:val="32"/>
        </w:rPr>
      </w:pPr>
      <w:r w:rsidRPr="00FB48A7">
        <w:rPr>
          <w:rFonts w:ascii="TH SarabunPSK" w:hAnsi="TH SarabunPSK" w:cs="TH SarabunPSK"/>
          <w:sz w:val="32"/>
          <w:szCs w:val="32"/>
          <w:cs/>
        </w:rPr>
        <w:t>ผู้ช่วยศาสตราจารย์ภุชงค์ อุทโยภาศ</w:t>
      </w:r>
      <w:r w:rsidRPr="00FB48A7">
        <w:rPr>
          <w:rFonts w:ascii="TH SarabunPSK" w:hAnsi="TH SarabunPSK" w:cs="TH SarabunPSK"/>
          <w:sz w:val="32"/>
          <w:szCs w:val="32"/>
        </w:rPr>
        <w:tab/>
      </w:r>
      <w:r w:rsidRPr="00D23704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D23704">
        <w:rPr>
          <w:rFonts w:ascii="TH SarabunPSK" w:hAnsi="TH SarabunPSK" w:cs="TH SarabunPSK"/>
          <w:sz w:val="32"/>
          <w:szCs w:val="32"/>
          <w:cs/>
        </w:rPr>
        <w:t xml:space="preserve">คณะกรรมการจัดทำร่างมาตรฐาน ข้อกำหนด </w:t>
      </w:r>
      <w:r w:rsidRPr="00D23704">
        <w:rPr>
          <w:rFonts w:ascii="TH SarabunPSK" w:hAnsi="TH SarabunPSK" w:cs="TH SarabunPSK"/>
          <w:sz w:val="32"/>
          <w:szCs w:val="32"/>
          <w:cs/>
        </w:rPr>
        <w:br/>
        <w:t>และหลักเกณฑ์ ภายใต้พระราชบัญญัติการบริหารงานและการให้บริการภาครัฐผ่านระบบดิจิทัล พ.ศ. 2562</w:t>
      </w:r>
    </w:p>
    <w:p w14:paraId="413340EB" w14:textId="77777777" w:rsidR="0088042F" w:rsidRPr="00FB48A7" w:rsidRDefault="0088042F" w:rsidP="0088042F">
      <w:pPr>
        <w:tabs>
          <w:tab w:val="left" w:pos="3685"/>
        </w:tabs>
        <w:spacing w:line="240" w:lineRule="auto"/>
        <w:ind w:left="3685" w:hanging="3685"/>
        <w:rPr>
          <w:rFonts w:ascii="TH SarabunPSK" w:hAnsi="TH SarabunPSK" w:cs="TH SarabunPSK"/>
          <w:sz w:val="32"/>
          <w:szCs w:val="32"/>
          <w:cs/>
        </w:rPr>
      </w:pPr>
      <w:r w:rsidRPr="00206CDB">
        <w:rPr>
          <w:rFonts w:ascii="TH SarabunPSK" w:hAnsi="TH SarabunPSK" w:cs="TH SarabunPSK" w:hint="cs"/>
          <w:sz w:val="32"/>
          <w:szCs w:val="32"/>
          <w:cs/>
        </w:rPr>
        <w:t>นายวิบูลย์ ภัทรพิบูล</w:t>
      </w:r>
      <w:r>
        <w:rPr>
          <w:rFonts w:ascii="TH SarabunPSK" w:hAnsi="TH SarabunPSK" w:cs="TH SarabunPSK"/>
          <w:sz w:val="32"/>
          <w:szCs w:val="32"/>
        </w:rPr>
        <w:tab/>
      </w:r>
      <w:r w:rsidRPr="00FB48A7">
        <w:rPr>
          <w:rFonts w:ascii="TH SarabunPSK" w:hAnsi="TH SarabunPSK" w:cs="TH SarabunPSK"/>
          <w:sz w:val="32"/>
          <w:szCs w:val="32"/>
          <w:cs/>
        </w:rPr>
        <w:t xml:space="preserve">สำนักงานพัฒนารัฐบาลดิจิทัล </w:t>
      </w:r>
      <w:r w:rsidRPr="00FB48A7">
        <w:rPr>
          <w:rFonts w:ascii="TH SarabunPSK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664E4C7D" w14:textId="77777777" w:rsidR="0088042F" w:rsidRPr="00FB48A7" w:rsidRDefault="0088042F" w:rsidP="0088042F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FB48A7">
        <w:rPr>
          <w:rFonts w:ascii="TH SarabunPSK" w:hAnsi="TH SarabunPSK" w:cs="TH SarabunPSK"/>
          <w:b/>
          <w:bCs/>
          <w:sz w:val="36"/>
          <w:szCs w:val="36"/>
          <w:cs/>
        </w:rPr>
        <w:t>ประธานคณะทำงาน</w:t>
      </w:r>
    </w:p>
    <w:p w14:paraId="64D93E6F" w14:textId="77777777" w:rsidR="0088042F" w:rsidRPr="00E9676A" w:rsidRDefault="0088042F" w:rsidP="0088042F">
      <w:pPr>
        <w:tabs>
          <w:tab w:val="left" w:pos="851"/>
          <w:tab w:val="left" w:pos="1418"/>
          <w:tab w:val="left" w:pos="3686"/>
          <w:tab w:val="left" w:pos="7655"/>
        </w:tabs>
        <w:spacing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206CDB">
        <w:rPr>
          <w:rFonts w:ascii="TH SarabunPSK" w:hAnsi="TH SarabunPSK" w:cs="TH SarabunPSK" w:hint="cs"/>
          <w:sz w:val="32"/>
          <w:szCs w:val="32"/>
          <w:cs/>
        </w:rPr>
        <w:t>รองศาสตราจารย์ธีรณี อจลากุล</w:t>
      </w:r>
      <w:r w:rsidRPr="00FB48A7">
        <w:rPr>
          <w:rFonts w:ascii="TH SarabunPSK" w:hAnsi="TH SarabunPSK" w:cs="TH SarabunPSK"/>
          <w:sz w:val="32"/>
          <w:szCs w:val="32"/>
          <w:cs/>
        </w:rPr>
        <w:tab/>
      </w:r>
      <w:r w:rsidRPr="00811BDC"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ผู้อำนวยการสถาบันส่งเสริมการวิเคราะห์และบริหาร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9676A">
        <w:rPr>
          <w:rFonts w:ascii="TH SarabunPSK" w:hAnsi="TH SarabunPSK" w:cs="TH SarabunPSK"/>
          <w:sz w:val="32"/>
          <w:szCs w:val="32"/>
          <w:cs/>
        </w:rPr>
        <w:tab/>
      </w:r>
      <w:r w:rsidRPr="00E9676A">
        <w:rPr>
          <w:rFonts w:ascii="TH SarabunPSK" w:hAnsi="TH SarabunPSK" w:cs="TH SarabunPSK"/>
          <w:sz w:val="32"/>
          <w:szCs w:val="32"/>
          <w:cs/>
        </w:rPr>
        <w:tab/>
      </w:r>
      <w:r w:rsidRPr="00E9676A">
        <w:rPr>
          <w:rFonts w:ascii="TH SarabunPSK" w:hAnsi="TH SarabunPSK" w:cs="TH SarabunPSK"/>
          <w:sz w:val="32"/>
          <w:szCs w:val="32"/>
          <w:cs/>
        </w:rPr>
        <w:tab/>
      </w:r>
      <w:r w:rsidRPr="00E9676A">
        <w:rPr>
          <w:rFonts w:ascii="TH SarabunPSK" w:hAnsi="TH SarabunPSK" w:cs="TH SarabunPSK" w:hint="cs"/>
          <w:sz w:val="32"/>
          <w:szCs w:val="32"/>
          <w:cs/>
        </w:rPr>
        <w:t>ข้อมูลขนาดใหญ่ภาครัฐ</w:t>
      </w:r>
    </w:p>
    <w:p w14:paraId="7D3D1F28" w14:textId="77777777" w:rsidR="0088042F" w:rsidRPr="00E9676A" w:rsidRDefault="0088042F" w:rsidP="0088042F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E9676A">
        <w:rPr>
          <w:rFonts w:ascii="TH SarabunPSK" w:hAnsi="TH SarabunPSK" w:cs="TH SarabunPSK"/>
          <w:b/>
          <w:bCs/>
          <w:sz w:val="36"/>
          <w:szCs w:val="36"/>
          <w:cs/>
        </w:rPr>
        <w:t>คณะทำงาน</w:t>
      </w:r>
      <w:r w:rsidRPr="00E9676A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2CE144E2" w14:textId="77777777" w:rsidR="0088042F" w:rsidRPr="00E9676A" w:rsidRDefault="0088042F" w:rsidP="0088042F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9676A">
        <w:rPr>
          <w:rFonts w:ascii="TH SarabunPSK" w:hAnsi="TH SarabunPSK" w:cs="TH SarabunPSK"/>
          <w:sz w:val="32"/>
          <w:szCs w:val="32"/>
          <w:cs/>
        </w:rPr>
        <w:t xml:space="preserve">นางสาวปศิญา  เชื้อดี </w:t>
      </w:r>
      <w:r w:rsidRPr="00E9676A">
        <w:rPr>
          <w:rFonts w:ascii="TH SarabunPSK" w:hAnsi="TH SarabunPSK" w:cs="TH SarabunPSK"/>
          <w:spacing w:val="-6"/>
          <w:sz w:val="32"/>
          <w:szCs w:val="32"/>
        </w:rPr>
        <w:tab/>
      </w: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>สำนักงานคณะกรรมการข้อมูลข่าวสารของราชการ</w:t>
      </w:r>
    </w:p>
    <w:p w14:paraId="591C559C" w14:textId="77777777" w:rsidR="0088042F" w:rsidRPr="00E9676A" w:rsidRDefault="0088042F" w:rsidP="0088042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E9676A">
        <w:rPr>
          <w:rFonts w:ascii="TH SarabunPSK" w:hAnsi="TH SarabunPSK" w:cs="TH SarabunPSK"/>
          <w:sz w:val="32"/>
          <w:szCs w:val="32"/>
          <w:cs/>
        </w:rPr>
        <w:t>นางสาวพลอยรวี เกริกพันธ์กุล</w:t>
      </w: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ab/>
        <w:t>สำนักงานคณะกรรมการดิจิทัลเพื่อเศรษฐกิจและสังคมแห่งชาติ</w:t>
      </w:r>
    </w:p>
    <w:p w14:paraId="2F0D34C3" w14:textId="77777777" w:rsidR="0088042F" w:rsidRPr="00E9676A" w:rsidRDefault="0088042F" w:rsidP="0088042F">
      <w:pPr>
        <w:tabs>
          <w:tab w:val="left" w:pos="3686"/>
        </w:tabs>
        <w:spacing w:after="0" w:line="240" w:lineRule="auto"/>
        <w:ind w:left="3686" w:hanging="3260"/>
        <w:rPr>
          <w:rFonts w:ascii="TH SarabunPSK" w:hAnsi="TH SarabunPSK" w:cs="TH SarabunPSK"/>
          <w:spacing w:val="-6"/>
          <w:sz w:val="32"/>
          <w:szCs w:val="32"/>
        </w:rPr>
      </w:pP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>นายธีรวุฒิ ธงภักดิ์</w:t>
      </w:r>
    </w:p>
    <w:p w14:paraId="28ADF6AE" w14:textId="77777777" w:rsidR="0088042F" w:rsidRPr="009132C0" w:rsidRDefault="0088042F" w:rsidP="0088042F">
      <w:pPr>
        <w:tabs>
          <w:tab w:val="left" w:pos="426"/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ab/>
        <w:t>นางสาวนฤมล พันธุ์มาดี</w:t>
      </w:r>
    </w:p>
    <w:p w14:paraId="34DD42E2" w14:textId="77777777" w:rsidR="0088042F" w:rsidRPr="009132C0" w:rsidRDefault="0088042F" w:rsidP="0088042F">
      <w:pPr>
        <w:tabs>
          <w:tab w:val="left" w:pos="426"/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132C0">
        <w:rPr>
          <w:rFonts w:ascii="TH SarabunPSK" w:hAnsi="TH SarabunPSK" w:cs="TH SarabunPSK" w:hint="cs"/>
          <w:spacing w:val="-6"/>
          <w:sz w:val="32"/>
          <w:szCs w:val="32"/>
          <w:cs/>
        </w:rPr>
        <w:t>นาง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 xml:space="preserve">สุนทรีย์ ส่งเสริม  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ab/>
        <w:t>สำนักงานคณะกรรมการคุ้มครองข้อมูลส่วนบุคคล</w:t>
      </w:r>
      <w:r w:rsidRPr="009132C0">
        <w:rPr>
          <w:rFonts w:ascii="TH SarabunPSK" w:hAnsi="TH SarabunPSK" w:cs="TH SarabunPSK"/>
          <w:spacing w:val="-6"/>
          <w:sz w:val="32"/>
          <w:szCs w:val="32"/>
        </w:rPr>
        <w:tab/>
      </w:r>
    </w:p>
    <w:p w14:paraId="275BB17E" w14:textId="77777777" w:rsidR="0088042F" w:rsidRPr="009132C0" w:rsidRDefault="0088042F" w:rsidP="0088042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>นายมารุต  บูรณรัช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ab/>
        <w:t>ศูนย์เทคโนโลยีอิเล็กทรอนิกส์และคอมพิวเตอร์แห่งชาติ</w:t>
      </w:r>
    </w:p>
    <w:p w14:paraId="03B4FD01" w14:textId="77777777" w:rsidR="0088042F" w:rsidRPr="009132C0" w:rsidRDefault="0088042F" w:rsidP="0088042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132C0">
        <w:rPr>
          <w:rFonts w:ascii="TH SarabunPSK" w:hAnsi="TH SarabunPSK" w:cs="TH SarabunPSK"/>
          <w:sz w:val="32"/>
          <w:szCs w:val="32"/>
          <w:cs/>
        </w:rPr>
        <w:t>นางสาวปริสุทธิ์ จิตต์ภักดี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ab/>
        <w:t>สถาบันส่งเสริมการวิเคราะห์และบริหารข้อมูลขนาดใหญ่ภาครัฐ</w:t>
      </w:r>
    </w:p>
    <w:p w14:paraId="515AB4C0" w14:textId="77777777" w:rsidR="0088042F" w:rsidRPr="009132C0" w:rsidRDefault="0088042F" w:rsidP="0088042F">
      <w:pPr>
        <w:tabs>
          <w:tab w:val="left" w:pos="3686"/>
        </w:tabs>
        <w:spacing w:after="0" w:line="240" w:lineRule="auto"/>
        <w:ind w:left="3686" w:hanging="3260"/>
        <w:rPr>
          <w:rFonts w:ascii="TH SarabunPSK" w:hAnsi="TH SarabunPSK" w:cs="TH SarabunPSK"/>
          <w:spacing w:val="-6"/>
          <w:sz w:val="32"/>
          <w:szCs w:val="32"/>
        </w:rPr>
      </w:pP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>นางสาวเสาวลักษณ์ อินทร์บำรุง</w:t>
      </w:r>
    </w:p>
    <w:p w14:paraId="1FD51C18" w14:textId="77777777" w:rsidR="0088042F" w:rsidRPr="009132C0" w:rsidRDefault="0088042F" w:rsidP="0088042F">
      <w:pPr>
        <w:tabs>
          <w:tab w:val="left" w:pos="426"/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132C0">
        <w:rPr>
          <w:rFonts w:ascii="TH SarabunPSK" w:hAnsi="TH SarabunPSK" w:cs="TH SarabunPSK"/>
          <w:spacing w:val="-6"/>
          <w:sz w:val="32"/>
          <w:szCs w:val="32"/>
        </w:rPr>
        <w:tab/>
      </w:r>
      <w:r w:rsidRPr="009132C0">
        <w:rPr>
          <w:rFonts w:ascii="TH SarabunPSK" w:hAnsi="TH SarabunPSK" w:cs="TH SarabunPSK" w:hint="cs"/>
          <w:spacing w:val="-6"/>
          <w:sz w:val="32"/>
          <w:szCs w:val="32"/>
          <w:cs/>
        </w:rPr>
        <w:t>นาย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>ปพจน์ ธรรมเจริญพร</w:t>
      </w:r>
    </w:p>
    <w:p w14:paraId="4DA37F3D" w14:textId="77777777" w:rsidR="0088042F" w:rsidRPr="009132C0" w:rsidRDefault="0088042F" w:rsidP="0088042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>นายทรงพล  ใหม่สา</w:t>
      </w:r>
      <w:r w:rsidRPr="009132C0">
        <w:rPr>
          <w:rFonts w:ascii="TH SarabunPSK" w:hAnsi="TH SarabunPSK" w:cs="TH SarabunPSK" w:hint="cs"/>
          <w:spacing w:val="-6"/>
          <w:sz w:val="32"/>
          <w:szCs w:val="32"/>
          <w:cs/>
        </w:rPr>
        <w:t>ลี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9132C0">
        <w:rPr>
          <w:rFonts w:ascii="TH SarabunPSK" w:hAnsi="TH SarabunPSK" w:cs="TH SarabunPSK"/>
          <w:spacing w:val="-6"/>
          <w:sz w:val="32"/>
          <w:szCs w:val="32"/>
          <w:cs/>
        </w:rPr>
        <w:tab/>
        <w:t>สำนักงานสถิติแห่งชาติ</w:t>
      </w:r>
    </w:p>
    <w:p w14:paraId="14551BAF" w14:textId="77777777" w:rsidR="0088042F" w:rsidRPr="00E9676A" w:rsidRDefault="0088042F" w:rsidP="0088042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E9676A">
        <w:rPr>
          <w:rFonts w:ascii="TH SarabunPSK" w:hAnsi="TH SarabunPSK" w:cs="TH SarabunPSK" w:hint="cs"/>
          <w:spacing w:val="-6"/>
          <w:sz w:val="32"/>
          <w:szCs w:val="32"/>
          <w:cs/>
        </w:rPr>
        <w:t>นายมนต์ศักดิ์  โซ่เจริญธรรม</w:t>
      </w:r>
      <w:r w:rsidRPr="00E9676A">
        <w:rPr>
          <w:rFonts w:ascii="TH SarabunPSK" w:hAnsi="TH SarabunPSK" w:cs="TH SarabunPSK"/>
          <w:spacing w:val="-6"/>
          <w:sz w:val="32"/>
          <w:szCs w:val="32"/>
        </w:rPr>
        <w:tab/>
      </w: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</w:t>
      </w:r>
    </w:p>
    <w:p w14:paraId="2013B7DB" w14:textId="77777777" w:rsidR="0088042F" w:rsidRPr="00E9676A" w:rsidRDefault="0088042F" w:rsidP="0088042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</w:p>
    <w:p w14:paraId="2F8117A3" w14:textId="77777777" w:rsidR="0088042F" w:rsidRPr="00E9676A" w:rsidRDefault="0088042F" w:rsidP="0088042F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E9676A">
        <w:rPr>
          <w:rFonts w:ascii="TH SarabunPSK" w:hAnsi="TH SarabunPSK" w:cs="TH SarabunPSK"/>
          <w:b/>
          <w:bCs/>
          <w:sz w:val="36"/>
          <w:szCs w:val="36"/>
          <w:cs/>
        </w:rPr>
        <w:t>คณะทำงานและเลขานุการ</w:t>
      </w:r>
      <w:r w:rsidRPr="00E9676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9676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9676A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674A235" w14:textId="77777777" w:rsidR="0088042F" w:rsidRPr="00E9676A" w:rsidRDefault="0088042F" w:rsidP="0088042F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นางสาวอุรัชฎา </w:t>
      </w:r>
      <w:r w:rsidRPr="00E9676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>เกตุพรหม</w:t>
      </w:r>
      <w:r w:rsidRPr="00E9676A">
        <w:rPr>
          <w:rFonts w:ascii="TH SarabunPSK" w:hAnsi="TH SarabunPSK" w:cs="TH SarabunPSK"/>
          <w:sz w:val="32"/>
          <w:szCs w:val="32"/>
          <w:cs/>
        </w:rPr>
        <w:tab/>
      </w: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437F8480" w14:textId="77777777" w:rsidR="0088042F" w:rsidRPr="00E9676A" w:rsidRDefault="0088042F" w:rsidP="0088042F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E9676A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นางสาวนพจิตร  เหลืองช่อสิริ</w:t>
      </w:r>
    </w:p>
    <w:p w14:paraId="0E0AF3A7" w14:textId="77777777" w:rsidR="0088042F" w:rsidRPr="00E9676A" w:rsidRDefault="0088042F" w:rsidP="0088042F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</w:pPr>
      <w:r w:rsidRPr="00E9676A">
        <w:rPr>
          <w:rFonts w:ascii="TH SarabunPSK" w:hAnsi="TH SarabunPSK" w:cs="TH SarabunPSK" w:hint="cs"/>
          <w:spacing w:val="-6"/>
          <w:sz w:val="32"/>
          <w:szCs w:val="32"/>
          <w:cs/>
        </w:rPr>
        <w:t>นางกาญจนา  ภู่มาลี</w:t>
      </w:r>
      <w:r w:rsidRPr="00E9676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E9676A">
        <w:rPr>
          <w:rFonts w:ascii="TH SarabunPSK" w:hAnsi="TH SarabunPSK" w:cs="TH SarabunPSK" w:hint="cs"/>
          <w:spacing w:val="-6"/>
          <w:sz w:val="32"/>
          <w:szCs w:val="32"/>
          <w:cs/>
        </w:rPr>
        <w:t>สำนักงานสถิติแห่งชาติ</w:t>
      </w:r>
    </w:p>
    <w:p w14:paraId="57F2ED99" w14:textId="5531F647" w:rsidR="0088042F" w:rsidRDefault="0088042F" w:rsidP="0088042F">
      <w:pPr>
        <w:spacing w:line="240" w:lineRule="auto"/>
        <w:rPr>
          <w:rFonts w:ascii="TH SarabunPSK" w:eastAsia="TH Sarabun New" w:hAnsi="TH SarabunPSK" w:cs="TH SarabunPSK"/>
          <w:color w:val="000000"/>
          <w:spacing w:val="-4"/>
          <w:sz w:val="32"/>
          <w:szCs w:val="32"/>
          <w:shd w:val="clear" w:color="auto" w:fill="FFFFFF"/>
          <w:lang w:eastAsia="zh-CN"/>
        </w:rPr>
      </w:pPr>
      <w:r w:rsidRPr="00E9676A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  <w:t>นายสารตรัย วัชราภรณ์</w:t>
      </w:r>
    </w:p>
    <w:p w14:paraId="4627F0B5" w14:textId="77777777" w:rsidR="0088042F" w:rsidRDefault="0088042F" w:rsidP="00357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FBFD6F" w14:textId="77777777" w:rsidR="0088042F" w:rsidRDefault="0088042F" w:rsidP="00357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396E78" w14:textId="77777777" w:rsidR="0088042F" w:rsidRDefault="0088042F" w:rsidP="00357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23B03E" w14:textId="77777777" w:rsidR="0088042F" w:rsidRDefault="0088042F" w:rsidP="00357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3A0A92" w14:textId="77777777" w:rsidR="0088042F" w:rsidRDefault="0088042F" w:rsidP="00357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105F39" w14:textId="77777777" w:rsidR="0088042F" w:rsidRDefault="0088042F" w:rsidP="00357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C3EEBF" w14:textId="15B47C47" w:rsidR="00357FEF" w:rsidRPr="009D56A8" w:rsidRDefault="00357FEF" w:rsidP="00357FEF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noProof/>
          <w:sz w:val="40"/>
          <w:szCs w:val="40"/>
          <w:lang w:eastAsia="zh-CN"/>
        </w:rPr>
      </w:pPr>
      <w:r w:rsidRPr="009D56A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คณะทำงานเทคนิคด้านมาตรฐานการบริหารจัดการข้อมูลภาครัฐ</w:t>
      </w:r>
    </w:p>
    <w:p w14:paraId="6BAAD2C0" w14:textId="77777777" w:rsidR="00357FEF" w:rsidRPr="009D56A8" w:rsidRDefault="00357FEF" w:rsidP="00357FEF">
      <w:pPr>
        <w:spacing w:after="0" w:line="240" w:lineRule="auto"/>
        <w:rPr>
          <w:rFonts w:ascii="TH SarabunPSK" w:hAnsi="TH SarabunPSK" w:cs="TH SarabunPSK"/>
          <w:cs/>
        </w:rPr>
      </w:pPr>
    </w:p>
    <w:p w14:paraId="136406E4" w14:textId="77777777" w:rsidR="00357FEF" w:rsidRPr="009D56A8" w:rsidRDefault="00357FEF" w:rsidP="00357FEF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</w:t>
      </w:r>
    </w:p>
    <w:p w14:paraId="7F69051B" w14:textId="77777777" w:rsidR="00357FEF" w:rsidRPr="009D56A8" w:rsidRDefault="00357FEF" w:rsidP="00357FEF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นายสุพจน์ เธียรวุฒิ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สำนักงานพัฒนารัฐบาลดิจิทัล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7AF5EA6B" w14:textId="69D9ADF8" w:rsidR="00357FEF" w:rsidRPr="009D56A8" w:rsidRDefault="00357FEF" w:rsidP="00357FEF">
      <w:pPr>
        <w:tabs>
          <w:tab w:val="left" w:pos="3685"/>
        </w:tabs>
        <w:spacing w:after="0" w:line="240" w:lineRule="auto"/>
        <w:ind w:left="3686" w:hanging="3686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ผู้ช่วยศาสตราจารย์ณัฐวุฒิ  หนูไพโรจน์</w:t>
      </w:r>
      <w:r w:rsidRPr="009D56A8">
        <w:rPr>
          <w:rFonts w:ascii="TH SarabunPSK" w:hAnsi="TH SarabunPSK" w:cs="TH SarabunPSK"/>
          <w:sz w:val="32"/>
          <w:szCs w:val="32"/>
        </w:rPr>
        <w:tab/>
      </w:r>
      <w:r w:rsidRPr="009D56A8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คณะกรรมการจัดทำร่างมาตรฐาน ข้อกำหนด 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 xml:space="preserve">และหลักเกณฑ์ ภายใต้พระราชบัญญัติการบริหารงานและการให้บริการภาครัฐผ่านระบบดิจิทัล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 w:hint="cs"/>
          <w:sz w:val="32"/>
          <w:szCs w:val="32"/>
          <w:cs/>
        </w:rPr>
        <w:t>2562</w:t>
      </w:r>
    </w:p>
    <w:p w14:paraId="472F16C3" w14:textId="77777777" w:rsidR="00357FEF" w:rsidRPr="009D56A8" w:rsidRDefault="00357FEF" w:rsidP="00357FEF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ประธานคณะทำงาน</w:t>
      </w:r>
    </w:p>
    <w:p w14:paraId="74891579" w14:textId="77777777" w:rsidR="00357FEF" w:rsidRPr="009D56A8" w:rsidRDefault="00357FEF" w:rsidP="00357FEF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รองศาสตราจารย์ธีรณี อจลากุล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  <w:r w:rsidRPr="009D56A8"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ผู้อำนวยการสถาบันส่งเสริมการวิเคราะห์และบริหาร</w:t>
      </w:r>
      <w:r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ข้อมูลขนาดใหญ่ภาครัฐ</w:t>
      </w:r>
    </w:p>
    <w:p w14:paraId="4A09AC9B" w14:textId="77777777" w:rsidR="00357FEF" w:rsidRPr="009D56A8" w:rsidRDefault="00357FEF" w:rsidP="00357FEF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รองประธานกรรมการ</w:t>
      </w:r>
    </w:p>
    <w:p w14:paraId="702F94A4" w14:textId="77777777" w:rsidR="00357FEF" w:rsidRPr="009D56A8" w:rsidRDefault="00357FEF" w:rsidP="00357FEF">
      <w:pPr>
        <w:tabs>
          <w:tab w:val="left" w:pos="851"/>
          <w:tab w:val="left" w:pos="1418"/>
          <w:tab w:val="left" w:pos="3685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ผู้ช่วยศาสตราจารย์โษฑศ์รัตต ธรรมบุษดี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  <w:r w:rsidRPr="009D56A8">
        <w:rPr>
          <w:rFonts w:ascii="TH SarabunPSK" w:hAnsi="TH SarabunPSK" w:cs="TH SarabunPSK" w:hint="cs"/>
          <w:sz w:val="32"/>
          <w:szCs w:val="32"/>
          <w:cs/>
        </w:rPr>
        <w:t>มหาวิทยาลัยมหิดล</w:t>
      </w:r>
    </w:p>
    <w:p w14:paraId="6C664BB7" w14:textId="77777777" w:rsidR="00357FEF" w:rsidRPr="009D56A8" w:rsidRDefault="00357FEF" w:rsidP="00357FEF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คณะทำงาน</w:t>
      </w:r>
      <w:r w:rsidRPr="009D56A8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2B739A4D" w14:textId="77777777" w:rsidR="00357FEF" w:rsidRPr="009D56A8" w:rsidRDefault="00357FEF" w:rsidP="00357FEF">
      <w:pPr>
        <w:tabs>
          <w:tab w:val="left" w:pos="851"/>
          <w:tab w:val="left" w:pos="1134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นางสาวปศิญา  เชื้อดี 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ab/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สำนักงานคณะกรรมการข้อมูลข่าวสารของราชการ</w:t>
      </w:r>
    </w:p>
    <w:p w14:paraId="0CF34854" w14:textId="77777777" w:rsidR="00357FEF" w:rsidRPr="009D56A8" w:rsidRDefault="00357FEF" w:rsidP="00357FEF">
      <w:pPr>
        <w:tabs>
          <w:tab w:val="left" w:pos="426"/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>นาง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 xml:space="preserve">สุนทรีย์ ส่งเสริม 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ab/>
        <w:t>สำนักงานคณะกรรมการคุ้มครองข้อมูลส่วนบุคคล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ab/>
      </w:r>
    </w:p>
    <w:p w14:paraId="6C2A7583" w14:textId="77777777" w:rsidR="00357FEF" w:rsidRPr="009D56A8" w:rsidRDefault="00357FEF" w:rsidP="00357FE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นายมารุต  บูรณรัช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ab/>
        <w:t>ศูนย์เทคโนโลยีอิเล็กทรอนิกส์และคอมพิวเตอร์แห่งชาติ</w:t>
      </w:r>
    </w:p>
    <w:p w14:paraId="33EB08DE" w14:textId="77777777" w:rsidR="00357FEF" w:rsidRPr="009D56A8" w:rsidRDefault="00357FEF" w:rsidP="00357FE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นางสาวปริสุทธิ์ จิตต์ภักดี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ab/>
        <w:t>สถาบันส่งเสริมการวิเคราะห์และบริหารข้อมูลขนาดใหญ่ภาครัฐ</w:t>
      </w:r>
    </w:p>
    <w:p w14:paraId="5AC0043D" w14:textId="77777777" w:rsidR="00357FEF" w:rsidRPr="009D56A8" w:rsidRDefault="00357FEF" w:rsidP="00357FEF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</w:pPr>
      <w:r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>นางกาญจนา  ภู่มาลี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>สำนักงานสถิติแห่งชาติ</w:t>
      </w:r>
    </w:p>
    <w:p w14:paraId="136F7EF7" w14:textId="77777777" w:rsidR="00357FEF" w:rsidRPr="009D56A8" w:rsidRDefault="00357FEF" w:rsidP="00357FEF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thaiDistribute"/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lang w:eastAsia="zh-CN"/>
        </w:rPr>
      </w:pPr>
      <w:r w:rsidRPr="009D56A8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  <w:t>นายสารตรัย</w:t>
      </w:r>
      <w:r w:rsidRPr="009D56A8">
        <w:rPr>
          <w:rFonts w:ascii="TH SarabunPSK" w:eastAsia="TH Sarabun New" w:hAnsi="TH SarabunPSK" w:cs="TH SarabunPSK" w:hint="cs"/>
          <w:spacing w:val="-4"/>
          <w:sz w:val="32"/>
          <w:szCs w:val="32"/>
          <w:shd w:val="clear" w:color="auto" w:fill="FFFFFF"/>
          <w:cs/>
          <w:lang w:eastAsia="zh-CN"/>
        </w:rPr>
        <w:t xml:space="preserve"> </w:t>
      </w:r>
      <w:r w:rsidRPr="009D56A8">
        <w:rPr>
          <w:rFonts w:ascii="TH SarabunPSK" w:eastAsia="TH Sarabun New" w:hAnsi="TH SarabunPSK" w:cs="TH SarabunPSK"/>
          <w:spacing w:val="-4"/>
          <w:sz w:val="32"/>
          <w:szCs w:val="32"/>
          <w:shd w:val="clear" w:color="auto" w:fill="FFFFFF"/>
          <w:cs/>
          <w:lang w:eastAsia="zh-CN"/>
        </w:rPr>
        <w:t xml:space="preserve"> วัชราภรณ์</w:t>
      </w:r>
    </w:p>
    <w:p w14:paraId="3766854D" w14:textId="77777777" w:rsidR="00357FEF" w:rsidRPr="009D56A8" w:rsidRDefault="00357FEF" w:rsidP="00357FEF">
      <w:pPr>
        <w:tabs>
          <w:tab w:val="left" w:pos="3686"/>
          <w:tab w:val="left" w:pos="5040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นายพีรณัฐ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แดงสกุล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สำนักงานสภาพัฒนาการเศรษฐกิจและสังคมแห่งชาติ</w:t>
      </w:r>
    </w:p>
    <w:p w14:paraId="73149DF5" w14:textId="77777777" w:rsidR="00357FEF" w:rsidRPr="009D56A8" w:rsidRDefault="00357FEF" w:rsidP="00357FEF">
      <w:pPr>
        <w:tabs>
          <w:tab w:val="left" w:pos="3686"/>
          <w:tab w:val="left" w:pos="5040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นายณัฏฐา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พาชัยยุทธ</w:t>
      </w:r>
      <w:r w:rsidRPr="009D56A8">
        <w:rPr>
          <w:rFonts w:ascii="TH SarabunPSK" w:hAnsi="TH SarabunPSK" w:cs="TH SarabunPSK"/>
          <w:sz w:val="32"/>
          <w:szCs w:val="32"/>
        </w:rPr>
        <w:tab/>
      </w:r>
      <w:r w:rsidRPr="009D56A8">
        <w:rPr>
          <w:rFonts w:ascii="TH SarabunPSK" w:hAnsi="TH SarabunPSK" w:cs="TH SarabunPSK"/>
          <w:sz w:val="32"/>
          <w:szCs w:val="32"/>
          <w:cs/>
        </w:rPr>
        <w:t>สํานักงานคณะกรรมการพัฒนาระบบราชการ</w:t>
      </w:r>
    </w:p>
    <w:p w14:paraId="78FCA8AD" w14:textId="0F0D7AE3" w:rsidR="00357FEF" w:rsidRPr="007B3DFE" w:rsidRDefault="00357FEF" w:rsidP="00357FEF">
      <w:pPr>
        <w:tabs>
          <w:tab w:val="left" w:pos="1843"/>
          <w:tab w:val="left" w:pos="3686"/>
          <w:tab w:val="left" w:pos="5954"/>
          <w:tab w:val="left" w:pos="6480"/>
        </w:tabs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นาง</w:t>
      </w:r>
      <w:r w:rsidRPr="007B3DFE">
        <w:rPr>
          <w:rFonts w:ascii="TH SarabunPSK" w:hAnsi="TH SarabunPSK" w:cs="TH SarabunPSK"/>
          <w:sz w:val="32"/>
          <w:szCs w:val="32"/>
          <w:cs/>
        </w:rPr>
        <w:t>วณิสรา</w:t>
      </w:r>
      <w:r w:rsidRPr="007B3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DFE">
        <w:rPr>
          <w:rFonts w:ascii="TH SarabunPSK" w:hAnsi="TH SarabunPSK" w:cs="TH SarabunPSK"/>
          <w:sz w:val="32"/>
          <w:szCs w:val="32"/>
          <w:cs/>
        </w:rPr>
        <w:t xml:space="preserve"> สุขวัฒน</w:t>
      </w:r>
      <w:r w:rsidR="003C0A81" w:rsidRPr="007B3DFE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0FDFEB9D" w14:textId="13300141" w:rsidR="00357FEF" w:rsidRPr="009D56A8" w:rsidRDefault="00357FEF" w:rsidP="00357FEF">
      <w:pPr>
        <w:tabs>
          <w:tab w:val="left" w:pos="1843"/>
          <w:tab w:val="left" w:pos="3686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3DFE">
        <w:rPr>
          <w:rFonts w:ascii="TH SarabunPSK" w:hAnsi="TH SarabunPSK" w:cs="TH SarabunPSK"/>
          <w:sz w:val="32"/>
          <w:szCs w:val="32"/>
          <w:cs/>
        </w:rPr>
        <w:t>นางสาวธัญลักษณ</w:t>
      </w:r>
      <w:r w:rsidR="003C0A81" w:rsidRPr="007B3DFE">
        <w:rPr>
          <w:rFonts w:ascii="TH SarabunPSK" w:hAnsi="TH SarabunPSK" w:cs="TH SarabunPSK" w:hint="cs"/>
          <w:sz w:val="32"/>
          <w:szCs w:val="32"/>
          <w:cs/>
        </w:rPr>
        <w:t>์</w:t>
      </w:r>
      <w:r w:rsidRPr="007B3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DFE">
        <w:rPr>
          <w:rFonts w:ascii="TH SarabunPSK" w:hAnsi="TH SarabunPSK" w:cs="TH SarabunPSK"/>
          <w:sz w:val="32"/>
          <w:szCs w:val="32"/>
          <w:cs/>
        </w:rPr>
        <w:t xml:space="preserve"> กริตาคม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ab/>
        <w:t>สำนักข่าวกรองแห่งชาติ</w:t>
      </w:r>
    </w:p>
    <w:p w14:paraId="1C5E95C4" w14:textId="77777777" w:rsidR="00357FEF" w:rsidRPr="009D56A8" w:rsidRDefault="00357FEF" w:rsidP="00357FEF">
      <w:pPr>
        <w:tabs>
          <w:tab w:val="left" w:pos="1843"/>
          <w:tab w:val="left" w:pos="3686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นายไผท  สิทธิสุนทร</w:t>
      </w:r>
      <w:r w:rsidRPr="009D56A8">
        <w:rPr>
          <w:rFonts w:ascii="TH SarabunPSK" w:hAnsi="TH SarabunPSK" w:cs="TH SarabunPSK"/>
          <w:sz w:val="32"/>
          <w:szCs w:val="32"/>
        </w:rPr>
        <w:tab/>
      </w:r>
      <w:r w:rsidRPr="009D56A8">
        <w:rPr>
          <w:rFonts w:ascii="TH SarabunPSK" w:hAnsi="TH SarabunPSK" w:cs="TH SarabunPSK"/>
          <w:sz w:val="32"/>
          <w:szCs w:val="32"/>
        </w:rPr>
        <w:tab/>
      </w:r>
      <w:r w:rsidRPr="009D56A8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Pr="009D56A8">
        <w:rPr>
          <w:rFonts w:ascii="TH SarabunPSK" w:hAnsi="TH SarabunPSK" w:cs="TH SarabunPSK"/>
          <w:sz w:val="32"/>
          <w:szCs w:val="32"/>
          <w:cs/>
        </w:rPr>
        <w:t>สภาความมั่นคงแห่งชาติ</w:t>
      </w:r>
    </w:p>
    <w:p w14:paraId="73A44EBA" w14:textId="77777777" w:rsidR="00357FEF" w:rsidRPr="009D56A8" w:rsidRDefault="00357FEF" w:rsidP="00357FEF">
      <w:pPr>
        <w:tabs>
          <w:tab w:val="left" w:pos="1843"/>
          <w:tab w:val="left" w:pos="3686"/>
          <w:tab w:val="left" w:pos="5954"/>
          <w:tab w:val="left" w:pos="6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นางสาวฐิติรัตน์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ทิพย์สัมฤทธิ์กุล</w:t>
      </w:r>
      <w:r w:rsidRPr="009D56A8">
        <w:rPr>
          <w:rFonts w:ascii="TH SarabunPSK" w:hAnsi="TH SarabunPSK" w:cs="TH SarabunPSK"/>
          <w:sz w:val="32"/>
          <w:szCs w:val="32"/>
        </w:rPr>
        <w:tab/>
      </w:r>
      <w:r w:rsidRPr="009D56A8">
        <w:rPr>
          <w:rFonts w:ascii="TH SarabunPSK" w:hAnsi="TH SarabunPSK" w:cs="TH SarabunPSK" w:hint="cs"/>
          <w:sz w:val="32"/>
          <w:szCs w:val="32"/>
          <w:cs/>
        </w:rPr>
        <w:t>มหาวิทยาลัยธรรมศาสตร์</w:t>
      </w:r>
    </w:p>
    <w:p w14:paraId="016D1D33" w14:textId="77777777" w:rsidR="00357FEF" w:rsidRPr="009D56A8" w:rsidRDefault="00357FEF" w:rsidP="00357FE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นายชรินทร์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D56A8">
        <w:rPr>
          <w:rFonts w:ascii="TH SarabunPSK" w:hAnsi="TH SarabunPSK" w:cs="TH SarabunPSK"/>
          <w:sz w:val="32"/>
          <w:szCs w:val="32"/>
          <w:cs/>
        </w:rPr>
        <w:t>ธีรฐิตยากูร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ab/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5205E918" w14:textId="77777777" w:rsidR="00357FEF" w:rsidRPr="009D56A8" w:rsidRDefault="00357FEF" w:rsidP="00357FEF">
      <w:pPr>
        <w:tabs>
          <w:tab w:val="left" w:pos="3686"/>
        </w:tabs>
        <w:spacing w:after="0" w:line="240" w:lineRule="auto"/>
        <w:ind w:left="3686" w:hanging="3686"/>
        <w:rPr>
          <w:rFonts w:ascii="TH SarabunPSK" w:hAnsi="TH SarabunPSK" w:cs="TH SarabunPSK"/>
          <w:spacing w:val="-6"/>
          <w:sz w:val="32"/>
          <w:szCs w:val="32"/>
        </w:rPr>
      </w:pPr>
      <w:r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>นายมนต์ศักดิ์  โซ่เจริญธรรม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ab/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(องค์การมหาชน)</w:t>
      </w:r>
    </w:p>
    <w:p w14:paraId="47CC2712" w14:textId="77777777" w:rsidR="00357FEF" w:rsidRPr="009D56A8" w:rsidRDefault="00357FEF" w:rsidP="00357FEF">
      <w:pPr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>คณะทำงานและเลขานุการ</w:t>
      </w: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E03AB50" w14:textId="77777777" w:rsidR="00357FEF" w:rsidRPr="009D56A8" w:rsidRDefault="00357FEF" w:rsidP="00357FEF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นางสาวอุรัชฎา </w:t>
      </w:r>
      <w:r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เกตุพรหม</w:t>
      </w:r>
      <w:r w:rsidRPr="009D56A8">
        <w:rPr>
          <w:rFonts w:ascii="TH SarabunPSK" w:hAnsi="TH SarabunPSK" w:cs="TH SarabunPSK"/>
          <w:sz w:val="32"/>
          <w:szCs w:val="32"/>
          <w:cs/>
        </w:rPr>
        <w:tab/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6DD00ABB" w14:textId="77777777" w:rsidR="00357FEF" w:rsidRPr="009D56A8" w:rsidRDefault="00357FEF" w:rsidP="00357FEF">
      <w:pPr>
        <w:autoSpaceDE w:val="0"/>
        <w:autoSpaceDN w:val="0"/>
        <w:adjustRightInd w:val="0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นางสาวนพจิตร  เหลืองช่อสิริ</w:t>
      </w:r>
    </w:p>
    <w:p w14:paraId="070AD3A6" w14:textId="48FCFE47" w:rsidR="00476304" w:rsidRPr="009D56A8" w:rsidRDefault="00476304" w:rsidP="00476304">
      <w:pPr>
        <w:tabs>
          <w:tab w:val="left" w:pos="851"/>
          <w:tab w:val="left" w:pos="1418"/>
          <w:tab w:val="left" w:pos="3686"/>
        </w:tabs>
        <w:spacing w:after="0" w:line="240" w:lineRule="auto"/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br w:type="page"/>
      </w:r>
    </w:p>
    <w:p w14:paraId="7EFF0BBC" w14:textId="704CEA74" w:rsidR="00F76FBA" w:rsidRPr="009D56A8" w:rsidRDefault="00236AEE" w:rsidP="003B1387">
      <w:pPr>
        <w:pStyle w:val="ListParagraph"/>
        <w:spacing w:before="120" w:after="0" w:line="240" w:lineRule="auto"/>
        <w:ind w:left="0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ข้อเสนอแนะสำหรับการจัดทำแนวปฏิบัติการบริหารจัดการข้อมูล</w:t>
      </w:r>
      <w:r w:rsidR="00F76FBA" w:rsidRPr="009D56A8">
        <w:rPr>
          <w:rFonts w:ascii="TH SarabunPSK" w:hAnsi="TH SarabunPSK" w:cs="TH SarabunPSK"/>
          <w:sz w:val="32"/>
          <w:szCs w:val="32"/>
          <w:cs/>
        </w:rPr>
        <w:t>ฉบับนี้จัดทำขึ้น</w:t>
      </w:r>
      <w:r w:rsidR="005B6420" w:rsidRPr="009D56A8">
        <w:rPr>
          <w:rFonts w:ascii="TH SarabunPSK" w:hAnsi="TH SarabunPSK" w:cs="TH SarabunPSK"/>
          <w:sz w:val="32"/>
          <w:szCs w:val="32"/>
          <w:cs/>
        </w:rPr>
        <w:t xml:space="preserve">เพื่อเป็นคู่มือใช้งาน </w:t>
      </w:r>
      <w:r w:rsidR="005B6420" w:rsidRPr="009D56A8">
        <w:rPr>
          <w:rFonts w:ascii="TH SarabunPSK" w:hAnsi="TH SarabunPSK" w:cs="TH SarabunPSK"/>
          <w:spacing w:val="-4"/>
          <w:sz w:val="32"/>
          <w:szCs w:val="32"/>
          <w:cs/>
        </w:rPr>
        <w:t>เอกสารแม่แบบแนวปฏิบัติการบริหารจัดการข้อมูล (</w:t>
      </w:r>
      <w:r w:rsidR="005B6420" w:rsidRPr="009D56A8">
        <w:rPr>
          <w:rFonts w:ascii="TH SarabunPSK" w:hAnsi="TH SarabunPSK" w:cs="TH SarabunPSK"/>
          <w:spacing w:val="-4"/>
          <w:sz w:val="32"/>
          <w:szCs w:val="32"/>
        </w:rPr>
        <w:t xml:space="preserve">Data Management Guideline Template) </w:t>
      </w:r>
      <w:r w:rsidR="005B6420" w:rsidRPr="009D56A8">
        <w:rPr>
          <w:rFonts w:ascii="TH SarabunPSK" w:hAnsi="TH SarabunPSK" w:cs="TH SarabunPSK"/>
          <w:spacing w:val="-4"/>
          <w:sz w:val="32"/>
          <w:szCs w:val="32"/>
          <w:cs/>
        </w:rPr>
        <w:t>ให้หน่วยงาน</w:t>
      </w:r>
      <w:r w:rsidR="005B6420" w:rsidRPr="009D56A8">
        <w:rPr>
          <w:rFonts w:ascii="TH SarabunPSK" w:hAnsi="TH SarabunPSK" w:cs="TH SarabunPSK"/>
          <w:sz w:val="32"/>
          <w:szCs w:val="32"/>
          <w:cs/>
        </w:rPr>
        <w:t>ภาครัฐใช้เป็นตัวอย่างในการจัดทำแนวปฏิบัติการบริหารจัดการข้อมูลให้สอดคล้องตามนโยบายข้อมูล (</w:t>
      </w:r>
      <w:r w:rsidR="005B6420" w:rsidRPr="009D56A8">
        <w:rPr>
          <w:rFonts w:ascii="TH SarabunPSK" w:hAnsi="TH SarabunPSK" w:cs="TH SarabunPSK"/>
          <w:sz w:val="32"/>
          <w:szCs w:val="32"/>
        </w:rPr>
        <w:t xml:space="preserve">Data Policy) </w:t>
      </w:r>
      <w:r w:rsidR="005B6420" w:rsidRPr="009D56A8">
        <w:rPr>
          <w:rFonts w:ascii="TH SarabunPSK" w:hAnsi="TH SarabunPSK" w:cs="TH SarabunPSK"/>
          <w:sz w:val="32"/>
          <w:szCs w:val="32"/>
          <w:cs/>
        </w:rPr>
        <w:t>ที่หน่วยงานประกาศ และใช้เป็นแนวทางให้ผู้มีส่วนได้ส่วนเสียเกี่ยวกับข้อมูลปฏิบัติตาม เพื่อให้ข้อมูลภายในหน่วยงานมีคุณภาพ และมีความมั่นคงปลอดภัย</w:t>
      </w:r>
      <w:r w:rsidR="001F6724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724" w:rsidRPr="009D56A8">
        <w:rPr>
          <w:rFonts w:ascii="TH SarabunPSK" w:hAnsi="TH SarabunPSK" w:cs="TH SarabunPSK"/>
          <w:sz w:val="32"/>
          <w:szCs w:val="32"/>
          <w:cs/>
        </w:rPr>
        <w:t>โดยข้อเสนอแนะฉบับนี้ได้จัดทำตามมาตรฐาน</w:t>
      </w:r>
      <w:r w:rsidR="001F6724"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F6724" w:rsidRPr="009D56A8">
        <w:rPr>
          <w:rFonts w:ascii="TH SarabunPSK" w:hAnsi="TH SarabunPSK" w:cs="TH SarabunPSK"/>
          <w:sz w:val="32"/>
          <w:szCs w:val="32"/>
          <w:cs/>
        </w:rPr>
        <w:t>แนวทางแห่ง</w:t>
      </w:r>
    </w:p>
    <w:p w14:paraId="51B4B26B" w14:textId="4FB128FE" w:rsidR="00876634" w:rsidRPr="009D56A8" w:rsidRDefault="00876634" w:rsidP="003B1387">
      <w:pPr>
        <w:pStyle w:val="ListParagraph"/>
        <w:numPr>
          <w:ilvl w:val="0"/>
          <w:numId w:val="30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84430599"/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6B4728" w14:textId="767AE76F" w:rsidR="005B6420" w:rsidRPr="009D56A8" w:rsidRDefault="005B6420" w:rsidP="003B1387">
      <w:pPr>
        <w:pStyle w:val="ListParagraph"/>
        <w:numPr>
          <w:ilvl w:val="0"/>
          <w:numId w:val="30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ประกาศคณะกรรมการพัฒนารัฐบาลดิจิทัล เรื่อง ธรรมาภิบาลข้อมูลภาครัฐ </w:t>
      </w:r>
    </w:p>
    <w:p w14:paraId="6E98909D" w14:textId="2CB3C7FB" w:rsidR="009E6B37" w:rsidRPr="009D56A8" w:rsidRDefault="001F6724" w:rsidP="003B1387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noProof/>
          <w:sz w:val="32"/>
          <w:szCs w:val="32"/>
        </w:rPr>
      </w:pPr>
      <w:bookmarkStart w:id="4" w:name="_Hlk84431274"/>
      <w:bookmarkEnd w:id="3"/>
      <w:r w:rsidRPr="009D56A8">
        <w:rPr>
          <w:rFonts w:ascii="TH SarabunPSK" w:hAnsi="TH SarabunPSK" w:cs="TH SarabunPSK"/>
          <w:noProof/>
          <w:spacing w:val="-6"/>
          <w:sz w:val="32"/>
          <w:szCs w:val="32"/>
          <w:cs/>
        </w:rPr>
        <w:t>และได้มีการประชาพิจารณ์เพื่อเปิดรับฟังความคิดเห็นเป็นการทั่วไป และ</w:t>
      </w:r>
      <w:r w:rsidR="009E6B37" w:rsidRPr="009D56A8">
        <w:rPr>
          <w:rFonts w:ascii="TH SarabunPSK" w:hAnsi="TH SarabunPSK" w:cs="TH SarabunPSK"/>
          <w:noProof/>
          <w:spacing w:val="-6"/>
          <w:sz w:val="32"/>
          <w:szCs w:val="32"/>
          <w:cs/>
        </w:rPr>
        <w:t>นำข้อมูล ข้อสังเกต ข้อคิดเห็นจาก</w:t>
      </w:r>
      <w:r w:rsidR="009E6B37" w:rsidRPr="009D56A8">
        <w:rPr>
          <w:rFonts w:ascii="TH SarabunPSK" w:hAnsi="TH SarabunPSK" w:cs="TH SarabunPSK"/>
          <w:noProof/>
          <w:sz w:val="32"/>
          <w:szCs w:val="32"/>
          <w:cs/>
        </w:rPr>
        <w:t>ผู้ทรงคุณวุฒิและจากหน่วยงานที่เกี่ยวข้อง เพื่อให้ข้อเสนอแนะเกี่ยวกับมาตรฐานฉบับนี้มีความสมบูรณ์ครบถ้วน และสามารถน</w:t>
      </w:r>
      <w:r w:rsidR="009E6B37" w:rsidRPr="009D56A8">
        <w:rPr>
          <w:rFonts w:ascii="TH SarabunPSK" w:hAnsi="TH SarabunPSK" w:cs="TH SarabunPSK" w:hint="cs"/>
          <w:noProof/>
          <w:sz w:val="32"/>
          <w:szCs w:val="32"/>
          <w:cs/>
        </w:rPr>
        <w:t>ำ</w:t>
      </w:r>
      <w:r w:rsidR="009E6B37" w:rsidRPr="009D56A8">
        <w:rPr>
          <w:rFonts w:ascii="TH SarabunPSK" w:hAnsi="TH SarabunPSK" w:cs="TH SarabunPSK"/>
          <w:noProof/>
          <w:sz w:val="32"/>
          <w:szCs w:val="32"/>
          <w:cs/>
        </w:rPr>
        <w:t>ไปปรับใช้ในทางปฏิบัติได้อย่างมีประสิทธิภาพ</w:t>
      </w:r>
    </w:p>
    <w:bookmarkEnd w:id="4"/>
    <w:p w14:paraId="0A418110" w14:textId="6C0513CA" w:rsidR="00F76FBA" w:rsidRPr="009D56A8" w:rsidRDefault="00F76FBA" w:rsidP="00F76FB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19D51656" w14:textId="77777777" w:rsidR="00A143E5" w:rsidRPr="009D56A8" w:rsidRDefault="00A143E5" w:rsidP="00F76FB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E00FF48" w14:textId="5CFBF882" w:rsidR="00F76FBA" w:rsidRPr="009D56A8" w:rsidRDefault="00236AEE" w:rsidP="003B1387">
      <w:pPr>
        <w:spacing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ข้อเสนอแนะสำหรับการจัดทำแนวปฏิบัติการบริหารจัดการข้อมูล</w:t>
      </w:r>
      <w:r w:rsidR="00F76FBA" w:rsidRPr="009D56A8">
        <w:rPr>
          <w:rFonts w:ascii="TH SarabunPSK" w:hAnsi="TH SarabunPSK" w:cs="TH SarabunPSK"/>
          <w:sz w:val="32"/>
          <w:szCs w:val="32"/>
          <w:cs/>
        </w:rPr>
        <w:t>ฉบับนี้จัดทำ</w:t>
      </w:r>
      <w:r w:rsidR="00F76FBA" w:rsidRPr="009D56A8">
        <w:rPr>
          <w:rFonts w:ascii="TH SarabunPSK" w:hAnsi="TH SarabunPSK" w:cs="TH SarabunPSK" w:hint="cs"/>
          <w:noProof/>
          <w:sz w:val="32"/>
          <w:szCs w:val="32"/>
          <w:cs/>
        </w:rPr>
        <w:t xml:space="preserve">โดยฝ่ายพัฒนามาตรฐานดิจิทัล </w:t>
      </w:r>
      <w:r w:rsidR="00F76FBA" w:rsidRPr="009D56A8">
        <w:rPr>
          <w:rFonts w:ascii="TH SarabunPSK" w:hAnsi="TH SarabunPSK" w:cs="TH SarabunPSK"/>
          <w:noProof/>
          <w:sz w:val="32"/>
          <w:szCs w:val="32"/>
          <w:cs/>
        </w:rPr>
        <w:t>สำนักงานพัฒนารัฐบาลดิจิทัล (องค์การมหาชน)</w:t>
      </w:r>
      <w:r w:rsidR="00F76FBA" w:rsidRPr="009D56A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76FBA" w:rsidRPr="009D56A8">
        <w:rPr>
          <w:rFonts w:ascii="TH SarabunPSK" w:hAnsi="TH SarabunPSK" w:cs="TH SarabunPSK"/>
          <w:noProof/>
          <w:sz w:val="32"/>
          <w:szCs w:val="32"/>
          <w:cs/>
        </w:rPr>
        <w:t>สำนักนายกรัฐมนตรี</w:t>
      </w:r>
    </w:p>
    <w:p w14:paraId="574E3709" w14:textId="77777777" w:rsidR="00F76FBA" w:rsidRPr="009D56A8" w:rsidRDefault="00F76FBA" w:rsidP="00F76FB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EA231DA" w14:textId="77777777" w:rsidR="00F76FBA" w:rsidRPr="009D56A8" w:rsidRDefault="00F76FBA" w:rsidP="00F76FBA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9D56A8">
        <w:rPr>
          <w:rFonts w:ascii="TH SarabunPSK" w:hAnsi="TH SarabunPSK" w:cs="TH SarabunPSK"/>
          <w:noProof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5F5F7360" w14:textId="22E9A376" w:rsidR="00F76FBA" w:rsidRPr="009D56A8" w:rsidRDefault="00F76FBA" w:rsidP="00F76FBA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9D56A8">
        <w:rPr>
          <w:rFonts w:ascii="TH SarabunPSK" w:hAnsi="TH SarabunPSK" w:cs="TH SarabunPSK"/>
          <w:noProof/>
          <w:sz w:val="32"/>
          <w:szCs w:val="32"/>
          <w:cs/>
        </w:rPr>
        <w:t xml:space="preserve">ชั้น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17</w:t>
      </w:r>
      <w:r w:rsidRPr="009D56A8">
        <w:rPr>
          <w:rFonts w:ascii="TH SarabunPSK" w:hAnsi="TH SarabunPSK" w:cs="TH SarabunPSK"/>
          <w:noProof/>
          <w:sz w:val="32"/>
          <w:szCs w:val="32"/>
          <w:cs/>
        </w:rPr>
        <w:t xml:space="preserve"> อาคารบางกอกไทยทาวเวอร์ </w:t>
      </w:r>
    </w:p>
    <w:p w14:paraId="6BDA1B64" w14:textId="49C11847" w:rsidR="00F76FBA" w:rsidRPr="009D56A8" w:rsidRDefault="00261669" w:rsidP="00F76FBA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108</w:t>
      </w:r>
      <w:r w:rsidR="00F76FBA" w:rsidRPr="009D56A8">
        <w:rPr>
          <w:rFonts w:ascii="TH SarabunPSK" w:hAnsi="TH SarabunPSK" w:cs="TH SarabunPSK"/>
          <w:noProof/>
          <w:sz w:val="32"/>
          <w:szCs w:val="32"/>
          <w:cs/>
        </w:rPr>
        <w:t xml:space="preserve"> ถนนรางน้ำ แขวงถนนพญาไท เขตราชเทวี กรุงเทพฯ </w:t>
      </w:r>
      <w:r>
        <w:rPr>
          <w:rFonts w:ascii="TH SarabunPSK" w:hAnsi="TH SarabunPSK" w:cs="TH SarabunPSK"/>
          <w:noProof/>
          <w:sz w:val="32"/>
          <w:szCs w:val="32"/>
          <w:cs/>
        </w:rPr>
        <w:t>10400</w:t>
      </w:r>
      <w:r w:rsidR="00F76FBA" w:rsidRPr="009D56A8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2959AC49" w14:textId="736A3F21" w:rsidR="00F76FBA" w:rsidRPr="009D56A8" w:rsidRDefault="00F76FBA" w:rsidP="00F76FBA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9D56A8">
        <w:rPr>
          <w:rFonts w:ascii="TH SarabunPSK" w:hAnsi="TH SarabunPSK" w:cs="TH SarabunPSK"/>
          <w:noProof/>
          <w:sz w:val="32"/>
          <w:szCs w:val="32"/>
          <w:cs/>
        </w:rPr>
        <w:t>หมายเลขโทรศัพท์: (+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66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)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0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2612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6000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noProof/>
          <w:sz w:val="32"/>
          <w:szCs w:val="32"/>
          <w:cs/>
        </w:rPr>
        <w:t>โทรสาร: (+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66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)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0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2612</w:t>
      </w:r>
      <w:r w:rsidRPr="009D56A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noProof/>
          <w:sz w:val="32"/>
          <w:szCs w:val="32"/>
          <w:cs/>
        </w:rPr>
        <w:t>6011</w:t>
      </w:r>
    </w:p>
    <w:p w14:paraId="70334827" w14:textId="2A480CF5" w:rsidR="00F76FBA" w:rsidRPr="009D56A8" w:rsidRDefault="00F76FBA" w:rsidP="00F76FBA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9D56A8">
        <w:rPr>
          <w:rFonts w:ascii="TH SarabunPSK" w:hAnsi="TH SarabunPSK" w:cs="TH SarabunPSK"/>
          <w:noProof/>
          <w:sz w:val="32"/>
          <w:szCs w:val="32"/>
        </w:rPr>
        <w:t>E-mail</w:t>
      </w:r>
      <w:r w:rsidRPr="007B3DFE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7B3DFE">
        <w:rPr>
          <w:rFonts w:ascii="TH SarabunPSK" w:hAnsi="TH SarabunPSK" w:cs="TH SarabunPSK"/>
          <w:sz w:val="32"/>
          <w:szCs w:val="32"/>
        </w:rPr>
        <w:t>sd-</w:t>
      </w:r>
      <w:r w:rsidRPr="007B3DFE">
        <w:rPr>
          <w:rFonts w:ascii="TH SarabunPSK" w:hAnsi="TH SarabunPSK" w:cs="TH SarabunPSK"/>
          <w:noProof/>
          <w:sz w:val="32"/>
          <w:szCs w:val="32"/>
        </w:rPr>
        <w:t>g</w:t>
      </w:r>
      <w:r w:rsidR="00F732A5" w:rsidRPr="007B3DFE">
        <w:rPr>
          <w:rFonts w:ascii="TH SarabunPSK" w:hAnsi="TH SarabunPSK" w:cs="TH SarabunPSK"/>
          <w:noProof/>
          <w:sz w:val="32"/>
          <w:szCs w:val="32"/>
        </w:rPr>
        <w:t>1</w:t>
      </w:r>
      <w:r w:rsidRPr="007B3DFE">
        <w:rPr>
          <w:rFonts w:ascii="TH SarabunPSK" w:hAnsi="TH SarabunPSK" w:cs="TH SarabunPSK"/>
          <w:sz w:val="32"/>
          <w:szCs w:val="32"/>
        </w:rPr>
        <w:t>_</w:t>
      </w:r>
      <w:r w:rsidRPr="007B3DFE">
        <w:rPr>
          <w:rFonts w:ascii="TH SarabunPSK" w:hAnsi="TH SarabunPSK" w:cs="TH SarabunPSK"/>
          <w:noProof/>
          <w:sz w:val="32"/>
          <w:szCs w:val="32"/>
        </w:rPr>
        <w:t>division@dga</w:t>
      </w:r>
      <w:r w:rsidRPr="009D56A8">
        <w:rPr>
          <w:rFonts w:ascii="TH SarabunPSK" w:hAnsi="TH SarabunPSK" w:cs="TH SarabunPSK"/>
          <w:noProof/>
          <w:sz w:val="32"/>
          <w:szCs w:val="32"/>
        </w:rPr>
        <w:t>.or.th</w:t>
      </w:r>
    </w:p>
    <w:p w14:paraId="7A6405FD" w14:textId="77777777" w:rsidR="00F76FBA" w:rsidRPr="009D56A8" w:rsidRDefault="00F76FBA" w:rsidP="00F76FBA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9D56A8">
        <w:rPr>
          <w:rFonts w:ascii="TH SarabunPSK" w:hAnsi="TH SarabunPSK" w:cs="TH SarabunPSK"/>
          <w:noProof/>
          <w:sz w:val="32"/>
          <w:szCs w:val="32"/>
        </w:rPr>
        <w:t>Website: www.dga.or.th</w:t>
      </w:r>
    </w:p>
    <w:p w14:paraId="277CC87A" w14:textId="5EF98197" w:rsidR="00F76FBA" w:rsidRPr="009D56A8" w:rsidRDefault="00F76FB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4ED6EED" w14:textId="77777777" w:rsidR="00301B9A" w:rsidRPr="009D56A8" w:rsidRDefault="00301B9A" w:rsidP="006F0CC7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301B9A" w:rsidRPr="009D56A8" w:rsidSect="0026166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1440" w:bottom="1276" w:left="1440" w:header="567" w:footer="708" w:gutter="0"/>
          <w:pgNumType w:start="2"/>
          <w:cols w:space="708"/>
          <w:titlePg/>
          <w:docGrid w:linePitch="360"/>
        </w:sectPr>
      </w:pPr>
    </w:p>
    <w:p w14:paraId="4E7F663F" w14:textId="6375564E" w:rsidR="00E07F8A" w:rsidRPr="009D56A8" w:rsidRDefault="00CA3D5A" w:rsidP="00C96D71">
      <w:pPr>
        <w:pStyle w:val="Heading1"/>
        <w:spacing w:before="0" w:line="240" w:lineRule="auto"/>
        <w:jc w:val="center"/>
        <w:rPr>
          <w:rFonts w:ascii="TH SarabunPSK" w:hAnsi="TH SarabunPSK" w:cs="TH SarabunPSK"/>
          <w:b/>
          <w:bCs/>
        </w:rPr>
      </w:pPr>
      <w:bookmarkStart w:id="5" w:name="_Toc84236371"/>
      <w:r w:rsidRPr="009D56A8">
        <w:rPr>
          <w:rFonts w:ascii="TH SarabunPSK" w:hAnsi="TH SarabunPSK" w:cs="TH SarabunPSK" w:hint="cs"/>
          <w:b/>
          <w:bCs/>
          <w:cs/>
        </w:rPr>
        <w:lastRenderedPageBreak/>
        <w:t>คำนำ</w:t>
      </w:r>
      <w:bookmarkEnd w:id="5"/>
    </w:p>
    <w:p w14:paraId="2173D179" w14:textId="77777777" w:rsidR="00C96D71" w:rsidRPr="009D56A8" w:rsidRDefault="00C96D71" w:rsidP="00F76FBA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1BC362D" w14:textId="2C0E1585" w:rsidR="00600009" w:rsidRPr="009D56A8" w:rsidRDefault="00600009" w:rsidP="00F76FBA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ด้วยพระราชบัญญัติการบริหารงานและการให้บริการภาครัฐผ่านระบบดิจิทัล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pacing w:val="-6"/>
          <w:sz w:val="32"/>
          <w:szCs w:val="32"/>
          <w:cs/>
        </w:rPr>
        <w:t>2562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มาตรา </w:t>
      </w:r>
      <w:r w:rsidR="00261669">
        <w:rPr>
          <w:rFonts w:ascii="TH SarabunPSK" w:hAnsi="TH SarabunPSK" w:cs="TH SarabunPSK"/>
          <w:spacing w:val="-6"/>
          <w:sz w:val="32"/>
          <w:szCs w:val="32"/>
          <w:cs/>
        </w:rPr>
        <w:t>8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="00261669">
        <w:rPr>
          <w:rFonts w:ascii="TH SarabunPSK" w:hAnsi="TH SarabunPSK" w:cs="TH SarabunPSK"/>
          <w:spacing w:val="-6"/>
          <w:sz w:val="32"/>
          <w:szCs w:val="32"/>
          <w:cs/>
        </w:rPr>
        <w:t>4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9D56A8">
        <w:rPr>
          <w:rFonts w:ascii="TH SarabunPSK" w:hAnsi="TH SarabunPSK" w:cs="TH SarabunPSK"/>
          <w:sz w:val="32"/>
          <w:szCs w:val="32"/>
          <w:cs/>
        </w:rPr>
        <w:t>การกำหนดนโยบายหรือกฎเกณฑ์การเข้าถึงและใช้ประโยชน์จากข้อมูลที่ชัดเจนและมีระบบบริหารจัดการ รวมทั้งมีมาตรการและหลักประกันในการคุ้มครองข้อมูลที่อยู่ในความครอบครองให้มีความมั่นคงปลอดภัยและมิให้ข้อมูลส่วนบุคคลถูกละเมิด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และกฎเกณฑ์ข้อมูล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56A8">
        <w:rPr>
          <w:rFonts w:ascii="TH SarabunPSK" w:hAnsi="TH SarabunPSK" w:cs="TH SarabunPSK"/>
          <w:sz w:val="32"/>
          <w:szCs w:val="32"/>
          <w:cs/>
        </w:rPr>
        <w:t>ตามประกาศคณะกรรมการพัฒนารัฐบาลดิจิทัล เรื่อง ธรรมาภิบาลข้อมูลภาครัฐ</w:t>
      </w:r>
      <w:r w:rsidR="000E0CFB" w:rsidRPr="009D56A8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="00261669">
        <w:rPr>
          <w:rFonts w:ascii="TH SarabunPSK" w:hAnsi="TH SarabunPSK" w:cs="TH SarabunPSK"/>
          <w:sz w:val="32"/>
          <w:szCs w:val="32"/>
          <w:cs/>
        </w:rPr>
        <w:t>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61669">
        <w:rPr>
          <w:rFonts w:ascii="TH SarabunPSK" w:hAnsi="TH SarabunPSK" w:cs="TH SarabunPSK"/>
          <w:sz w:val="32"/>
          <w:szCs w:val="32"/>
          <w:cs/>
        </w:rPr>
        <w:t>5</w:t>
      </w:r>
      <w:r w:rsidRPr="009D56A8">
        <w:rPr>
          <w:rFonts w:ascii="TH SarabunPSK" w:hAnsi="TH SarabunPSK" w:cs="TH SarabunPSK"/>
          <w:sz w:val="32"/>
          <w:szCs w:val="32"/>
          <w:cs/>
        </w:rPr>
        <w:t>) การจ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แนกหมวดหมู่ของข้อมูล เพื่อก</w:t>
      </w:r>
      <w:r w:rsidR="006F5C0F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หนดนโยบายข้อมูลหรือกฎเกณฑ์เกี่ยวกับผู้มีสิทธิเข้าถึงและใช้ประโยชน์จากข้อมูลต่าง ๆ ภายในหน่วยงาน ส</w:t>
      </w:r>
      <w:r w:rsidR="005B6940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หรับให้ผู้ซึ่งมีหน้าที่เกี่ยวข้องปฏิบัติตามนโยบายหรือกฎเกณฑ์ได้อย่างถูกต้อง และสอดคล้องตามกฎหมายที่เกี่ยวข้อง อันจะน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ไปสู่การบริหารจัดการข้อมูลภาครัฐอย่างเป็นระบบ</w:t>
      </w:r>
      <w:r w:rsidR="00EC7277"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="00EC7277" w:rsidRPr="009D56A8">
        <w:rPr>
          <w:rFonts w:ascii="TH SarabunPSK" w:hAnsi="TH SarabunPSK" w:cs="TH SarabunPSK"/>
          <w:sz w:val="32"/>
          <w:szCs w:val="32"/>
          <w:cs/>
        </w:rPr>
        <w:t>รวมทั้งสนับสน</w:t>
      </w:r>
      <w:r w:rsidR="002E0EE6" w:rsidRPr="009D56A8">
        <w:rPr>
          <w:rFonts w:ascii="TH SarabunPSK" w:hAnsi="TH SarabunPSK" w:cs="TH SarabunPSK" w:hint="cs"/>
          <w:sz w:val="32"/>
          <w:szCs w:val="32"/>
          <w:cs/>
        </w:rPr>
        <w:t>ุน</w:t>
      </w:r>
      <w:r w:rsidR="00EC7277" w:rsidRPr="009D56A8">
        <w:rPr>
          <w:rFonts w:ascii="TH SarabunPSK" w:hAnsi="TH SarabunPSK" w:cs="TH SarabunPSK"/>
          <w:sz w:val="32"/>
          <w:szCs w:val="32"/>
          <w:cs/>
        </w:rPr>
        <w:t>การจัดทำบัญชีข้อมูลหน่วยงานให้ได้มาตรฐานและเป็นไปในทิศทางเดียวกัน สอดคล้องตามกรอบธรรมาภิบาลข้อมูลภาครัฐ</w:t>
      </w:r>
    </w:p>
    <w:p w14:paraId="4D241338" w14:textId="53874A32" w:rsidR="00600009" w:rsidRPr="009D56A8" w:rsidRDefault="00600009" w:rsidP="00600009">
      <w:pPr>
        <w:spacing w:before="120"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ในการนี้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สำนักงานพัฒนารัฐบาลดิจิทัล (องค์การมหาชน)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ในฐานะที่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มีหน้าที่อำนวยการและสนับสนุนการปฏิบัติงานตามที่คณะกรรมการพัฒนารัฐบาลดิจิทัลมอบหมาย และดำเนินการร่างมาตรฐาน ข้อกำหนด และหลักเกณฑ์ เสนอคณะกรรมการพัฒนารัฐบาลดิจิทัล จึงได้แต่งตั้งคณะกรรมการจัดทำร่างมาตรฐาน ข้อกำหนด และหลักเกณฑ์ ภายใต้พระราชบัญญัติการบริหารงานและการให้บริการภาครัฐผ่านระบบดิจิทัล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และแต่งตั้งคณะทำงานเทคนิคด้านมาตรฐานการจัดทำบัญชีข้อมูลภาครัฐ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เพื่อจัดทำ</w:t>
      </w:r>
      <w:r w:rsidR="00391637" w:rsidRPr="009D56A8">
        <w:rPr>
          <w:rFonts w:ascii="TH SarabunPSK" w:hAnsi="TH SarabunPSK" w:cs="TH SarabunPSK"/>
          <w:sz w:val="32"/>
          <w:szCs w:val="32"/>
          <w:cs/>
        </w:rPr>
        <w:t>ข้อเสนอแนะสำหรับการจัดทำแนวปฏิบัติการบริหารจัดการข้อมูล</w:t>
      </w:r>
      <w:r w:rsidR="00391637" w:rsidRPr="009D56A8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เพื่อเป็นคู่มือใช้งาน</w:t>
      </w: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14EA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เอกสารแม่</w:t>
      </w: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1F789F" w:rsidRPr="009D56A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07F8A" w:rsidRPr="009D56A8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แนวปฏิบัติการบริหารจัดการข้อมูล</w:t>
      </w:r>
      <w:r w:rsidR="006667A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67AA" w:rsidRPr="009D56A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667AA" w:rsidRPr="009D56A8">
        <w:rPr>
          <w:rFonts w:ascii="TH SarabunPSK" w:hAnsi="TH SarabunPSK" w:cs="TH SarabunPSK"/>
          <w:b/>
          <w:bCs/>
          <w:sz w:val="32"/>
          <w:szCs w:val="32"/>
        </w:rPr>
        <w:t>Data Management Guideline Template)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ให้หน่วยงานภาครัฐ</w:t>
      </w:r>
      <w:r w:rsidRPr="009D56A8">
        <w:rPr>
          <w:rFonts w:ascii="TH SarabunPSK" w:hAnsi="TH SarabunPSK" w:cs="TH SarabunPSK"/>
          <w:sz w:val="32"/>
          <w:szCs w:val="32"/>
          <w:cs/>
        </w:rPr>
        <w:t>ใช้เป็น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ตัวอย่างในการจัดทำ</w:t>
      </w:r>
      <w:r w:rsidRPr="009D56A8">
        <w:rPr>
          <w:rFonts w:ascii="TH SarabunPSK" w:hAnsi="TH SarabunPSK" w:cs="TH SarabunPSK"/>
          <w:sz w:val="32"/>
          <w:szCs w:val="32"/>
          <w:cs/>
        </w:rPr>
        <w:t>แนวปฏิบัติการบริหารจัดการข้อมูล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ให้สอดคล้องตามนโยบายข้อมูล (</w:t>
      </w:r>
      <w:r w:rsidR="00E07F8A" w:rsidRPr="009D56A8">
        <w:rPr>
          <w:rFonts w:ascii="TH SarabunPSK" w:hAnsi="TH SarabunPSK" w:cs="TH SarabunPSK"/>
          <w:sz w:val="32"/>
          <w:szCs w:val="32"/>
        </w:rPr>
        <w:t xml:space="preserve">Data Policy) 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ที่หน่วยงานประกาศ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และใช้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เป็นแนวทางให้ผู้มีส่วนได้ส่วนเสียเกี่ยวกับข้อมูลป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ฏิ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บ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ั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ติตาม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 xml:space="preserve">เพื่อให้ข้อมูลภายในหน่วยงานมีคุณภาพ และมีความมั่นคงปลอดภัย </w:t>
      </w:r>
    </w:p>
    <w:p w14:paraId="02AA1BF6" w14:textId="27445D08" w:rsidR="009B4B2F" w:rsidRPr="009D56A8" w:rsidRDefault="005014EA" w:rsidP="00097202">
      <w:pPr>
        <w:spacing w:before="120"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เอกสารแม่</w:t>
      </w:r>
      <w:r w:rsidR="00E84DB7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บบ</w:t>
      </w:r>
      <w:bookmarkStart w:id="6" w:name="_Hlk71904052"/>
      <w:r w:rsidR="006667AA" w:rsidRPr="009D56A8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แนวปฏิบัติการบริหารจัดการข้อมูล</w:t>
      </w:r>
      <w:r w:rsidR="006667A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6"/>
      <w:r w:rsidR="006667AA" w:rsidRPr="009D56A8">
        <w:rPr>
          <w:rFonts w:ascii="TH SarabunPSK" w:hAnsi="TH SarabunPSK" w:cs="TH SarabunPSK" w:hint="cs"/>
          <w:sz w:val="32"/>
          <w:szCs w:val="32"/>
          <w:cs/>
        </w:rPr>
        <w:t>ฉบับนี้จะประกอบด้วยหัวข้อและตัวอย่างเนื้อหาสาระที่เกี่ยวข้องกับการจัดทำ</w:t>
      </w:r>
      <w:r w:rsidR="00E84DB7" w:rsidRPr="009D56A8">
        <w:rPr>
          <w:rFonts w:ascii="TH SarabunPSK" w:hAnsi="TH SarabunPSK" w:cs="TH SarabunPSK"/>
          <w:sz w:val="32"/>
          <w:szCs w:val="32"/>
          <w:cs/>
        </w:rPr>
        <w:t>แนวปฏิบัติการบริหารจัดการข้อมูล</w:t>
      </w:r>
      <w:r w:rsidR="00E84DB7" w:rsidRPr="009D56A8">
        <w:rPr>
          <w:rFonts w:ascii="TH SarabunPSK" w:hAnsi="TH SarabunPSK" w:cs="TH SarabunPSK" w:hint="cs"/>
          <w:sz w:val="32"/>
          <w:szCs w:val="32"/>
          <w:cs/>
        </w:rPr>
        <w:t>ตามวงจรชีวิตของข้อมูล</w:t>
      </w:r>
      <w:r w:rsidR="006667A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7" w:name="_Hlk72251705"/>
      <w:r w:rsidR="007A6162" w:rsidRPr="009D56A8">
        <w:rPr>
          <w:rFonts w:ascii="TH SarabunPSK" w:hAnsi="TH SarabunPSK" w:cs="TH SarabunPSK" w:hint="cs"/>
          <w:sz w:val="32"/>
          <w:szCs w:val="32"/>
          <w:cs/>
        </w:rPr>
        <w:t>โดยแบ่งออกเป็น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1669">
        <w:rPr>
          <w:rFonts w:ascii="TH SarabunPSK" w:hAnsi="TH SarabunPSK" w:cs="TH SarabunPSK"/>
          <w:sz w:val="32"/>
          <w:szCs w:val="32"/>
          <w:cs/>
        </w:rPr>
        <w:t>6</w:t>
      </w:r>
      <w:r w:rsidR="00905C89"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>หมวด ได้แก่ การสร้างข้อมูล การจัดเก็บข้อมูล</w:t>
      </w:r>
      <w:r w:rsidR="001F789F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789F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(รวมการจัดเก็บถาวร)</w:t>
      </w:r>
      <w:r w:rsidR="001F789F"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5C89" w:rsidRPr="009D56A8">
        <w:rPr>
          <w:rFonts w:ascii="TH SarabunPSK" w:hAnsi="TH SarabunPSK" w:cs="TH SarabunPSK"/>
          <w:sz w:val="32"/>
          <w:szCs w:val="32"/>
          <w:cs/>
        </w:rPr>
        <w:t>การประมวลผลข้อมูลและการใช้ข้อมูล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การทำลายข้อมูล </w:t>
      </w:r>
      <w:r w:rsidR="00391637"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91637"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การเชื่อมโยงและการแลกเปลี่ยนข้อมูล</w:t>
      </w:r>
      <w:r w:rsidR="00391637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>ในแต่ละหมวดจะระบุ วัตถุประสงค์ ผู้รับผิดชอบงาน อ้างอิง และข้อปฏิบัติ</w:t>
      </w:r>
      <w:r w:rsidR="007A6162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7D6B" w:rsidRPr="009D56A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600009" w:rsidRPr="009D56A8">
        <w:rPr>
          <w:rFonts w:ascii="TH SarabunPSK" w:hAnsi="TH SarabunPSK" w:cs="TH SarabunPSK" w:hint="cs"/>
          <w:sz w:val="32"/>
          <w:szCs w:val="32"/>
          <w:cs/>
        </w:rPr>
        <w:t>หน่วยงานสามารถกำหนด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>ข้อ</w:t>
      </w:r>
      <w:r w:rsidR="00907D6B" w:rsidRPr="009D56A8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600009" w:rsidRPr="009D56A8">
        <w:rPr>
          <w:rFonts w:ascii="TH SarabunPSK" w:hAnsi="TH SarabunPSK" w:cs="TH SarabunPSK"/>
          <w:sz w:val="32"/>
          <w:szCs w:val="32"/>
          <w:cs/>
        </w:rPr>
        <w:t>อื่น ๆ เพิ่มเติม</w:t>
      </w:r>
      <w:r w:rsidR="00600009" w:rsidRPr="009D56A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00009" w:rsidRPr="009D56A8">
        <w:rPr>
          <w:rFonts w:ascii="TH SarabunPSK" w:hAnsi="TH SarabunPSK" w:cs="TH SarabunPSK"/>
          <w:sz w:val="32"/>
          <w:szCs w:val="32"/>
          <w:cs/>
        </w:rPr>
        <w:t>สอดคล้อง</w:t>
      </w:r>
      <w:r w:rsidR="00600009" w:rsidRPr="009D56A8">
        <w:rPr>
          <w:rFonts w:ascii="TH SarabunPSK" w:hAnsi="TH SarabunPSK" w:cs="TH SarabunPSK" w:hint="cs"/>
          <w:sz w:val="32"/>
          <w:szCs w:val="32"/>
          <w:cs/>
        </w:rPr>
        <w:t>สภาพแวดล้อมและวัฒนธรรมองค์กร และจะต้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องสอดคล้องกับกฎหมาย ระเบียบ ข้อบังคับ คำสั่ง หรือข้อกำหนดอื่น ๆ ที่เกี่ยวข้อง</w:t>
      </w:r>
      <w:bookmarkEnd w:id="7"/>
      <w:r w:rsidR="00E07F8A"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905C89" w:rsidRPr="009D56A8">
        <w:rPr>
          <w:rFonts w:ascii="TH SarabunPSK" w:hAnsi="TH SarabunPSK" w:cs="TH SarabunPSK"/>
          <w:sz w:val="32"/>
          <w:szCs w:val="32"/>
          <w:cs/>
        </w:rPr>
        <w:t>แนวปฏิบัติการบริหารจัดการข้อมูล</w:t>
      </w:r>
      <w:r w:rsidR="00097202" w:rsidRPr="009D56A8">
        <w:rPr>
          <w:rFonts w:ascii="TH SarabunPSK" w:hAnsi="TH SarabunPSK" w:cs="TH SarabunPSK" w:hint="cs"/>
          <w:sz w:val="32"/>
          <w:szCs w:val="32"/>
          <w:cs/>
        </w:rPr>
        <w:t>จะ</w:t>
      </w:r>
      <w:r w:rsidR="00905C89" w:rsidRPr="009D56A8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E07F8A" w:rsidRPr="009D56A8">
        <w:rPr>
          <w:rFonts w:ascii="TH SarabunPSK" w:hAnsi="TH SarabunPSK" w:cs="TH SarabunPSK"/>
          <w:sz w:val="32"/>
          <w:szCs w:val="32"/>
          <w:cs/>
        </w:rPr>
        <w:t>ผ่านการอนุมัติจากผู้บริหาร และ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จะต้องท</w:t>
      </w:r>
      <w:r w:rsidR="00CC1860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การเผยแพร่ในระบบประกาศบนอินทราเน็ตและจัดเก็</w:t>
      </w:r>
      <w:r w:rsidR="00CC1860" w:rsidRPr="009D56A8">
        <w:rPr>
          <w:rFonts w:ascii="TH SarabunPSK" w:hAnsi="TH SarabunPSK" w:cs="TH SarabunPSK" w:hint="cs"/>
          <w:sz w:val="32"/>
          <w:szCs w:val="32"/>
          <w:cs/>
        </w:rPr>
        <w:t>บ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ในระบบจัดเก็บเอกสารของ</w:t>
      </w:r>
      <w:r w:rsidR="00CC1860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C814AD" w:rsidRPr="009D56A8">
        <w:rPr>
          <w:rFonts w:ascii="TH SarabunPSK" w:hAnsi="TH SarabunPSK" w:cs="TH SarabunPSK"/>
          <w:sz w:val="32"/>
          <w:szCs w:val="32"/>
          <w:cs/>
        </w:rPr>
        <w:t>เจ้าหน้าที่ทุกระดับ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ของ</w:t>
      </w:r>
      <w:r w:rsidR="00CC1860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ได้รับทราบ และ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ป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ฏิ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บ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ั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ติ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ตามแนว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ป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ฏิ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บ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ั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ติ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 xml:space="preserve">นี้อย่างเคร่งครัด </w:t>
      </w:r>
      <w:bookmarkStart w:id="8" w:name="_Hlk77784679"/>
      <w:r w:rsidR="00C814AD" w:rsidRPr="009D56A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แนว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ป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ฏิ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บ</w:t>
      </w:r>
      <w:r w:rsidR="003B72BF" w:rsidRPr="009D56A8">
        <w:rPr>
          <w:rFonts w:ascii="TH SarabunPSK" w:hAnsi="TH SarabunPSK" w:cs="TH SarabunPSK" w:hint="cs"/>
          <w:sz w:val="32"/>
          <w:szCs w:val="32"/>
          <w:cs/>
        </w:rPr>
        <w:t>ั</w:t>
      </w:r>
      <w:r w:rsidR="003B72BF" w:rsidRPr="009D56A8">
        <w:rPr>
          <w:rFonts w:ascii="TH SarabunPSK" w:hAnsi="TH SarabunPSK" w:cs="TH SarabunPSK"/>
          <w:sz w:val="32"/>
          <w:szCs w:val="32"/>
          <w:cs/>
        </w:rPr>
        <w:t>ติ</w:t>
      </w:r>
      <w:r w:rsidR="003A52F3" w:rsidRPr="009D56A8">
        <w:rPr>
          <w:rFonts w:ascii="TH SarabunPSK" w:hAnsi="TH SarabunPSK" w:cs="TH SarabunPSK" w:hint="cs"/>
          <w:sz w:val="32"/>
          <w:szCs w:val="32"/>
          <w:cs/>
        </w:rPr>
        <w:t>ที่จัดขึ้น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นี้</w:t>
      </w:r>
      <w:r w:rsidR="009E1FF5" w:rsidRPr="009D56A8">
        <w:rPr>
          <w:rFonts w:ascii="TH SarabunPSK" w:hAnsi="TH SarabunPSK" w:cs="TH SarabunPSK" w:hint="cs"/>
          <w:sz w:val="32"/>
          <w:szCs w:val="32"/>
          <w:cs/>
        </w:rPr>
        <w:t>เมื่อเริ่มนำ</w:t>
      </w:r>
      <w:r w:rsidR="003A52F3" w:rsidRPr="009D56A8">
        <w:rPr>
          <w:rFonts w:ascii="TH SarabunPSK" w:hAnsi="TH SarabunPSK" w:cs="TH SarabunPSK" w:hint="cs"/>
          <w:sz w:val="32"/>
          <w:szCs w:val="32"/>
          <w:cs/>
        </w:rPr>
        <w:t>ไปใช้</w:t>
      </w:r>
      <w:r w:rsidR="009E1FF5" w:rsidRPr="009D56A8">
        <w:rPr>
          <w:rFonts w:ascii="TH SarabunPSK" w:hAnsi="TH SarabunPSK" w:cs="TH SarabunPSK" w:hint="cs"/>
          <w:sz w:val="32"/>
          <w:szCs w:val="32"/>
          <w:cs/>
        </w:rPr>
        <w:t>ในระยะแรกสามารถทบทวนได้</w:t>
      </w:r>
      <w:r w:rsidR="003A52F3" w:rsidRPr="009D56A8">
        <w:rPr>
          <w:rFonts w:ascii="TH SarabunPSK" w:hAnsi="TH SarabunPSK" w:cs="TH SarabunPSK" w:hint="cs"/>
          <w:sz w:val="32"/>
          <w:szCs w:val="32"/>
          <w:cs/>
        </w:rPr>
        <w:t>บ่อยครั้งเป็นรายไตรมาสเพื่อให้เหมาะสมกับบริบทการปฏิบัติงานจริง และ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จะต้อง</w:t>
      </w:r>
      <w:r w:rsidR="003A52F3" w:rsidRPr="009D56A8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ทบทวน</w:t>
      </w:r>
      <w:r w:rsidR="003A52F3" w:rsidRPr="009D56A8">
        <w:rPr>
          <w:rFonts w:ascii="TH SarabunPSK" w:hAnsi="TH SarabunPSK" w:cs="TH SarabunPSK" w:hint="cs"/>
          <w:sz w:val="32"/>
          <w:szCs w:val="32"/>
          <w:cs/>
        </w:rPr>
        <w:t>เป็นประจำ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 xml:space="preserve">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 xml:space="preserve"> ครั้ง </w:t>
      </w:r>
      <w:bookmarkEnd w:id="8"/>
      <w:r w:rsidR="00CC1860" w:rsidRPr="009D56A8">
        <w:rPr>
          <w:rFonts w:ascii="TH SarabunPSK" w:hAnsi="TH SarabunPSK" w:cs="TH SarabunPSK"/>
          <w:sz w:val="32"/>
          <w:szCs w:val="32"/>
          <w:cs/>
        </w:rPr>
        <w:t>หรือเมื่อมีการเปลี่ยนแปลงที่</w:t>
      </w:r>
      <w:r w:rsidR="00097202" w:rsidRPr="009D56A8">
        <w:rPr>
          <w:rFonts w:ascii="TH SarabunPSK" w:hAnsi="TH SarabunPSK" w:cs="TH SarabunPSK" w:hint="cs"/>
          <w:sz w:val="32"/>
          <w:szCs w:val="32"/>
          <w:cs/>
        </w:rPr>
        <w:t>สำ</w:t>
      </w:r>
      <w:r w:rsidR="00CC1860" w:rsidRPr="009D56A8">
        <w:rPr>
          <w:rFonts w:ascii="TH SarabunPSK" w:hAnsi="TH SarabunPSK" w:cs="TH SarabunPSK"/>
          <w:sz w:val="32"/>
          <w:szCs w:val="32"/>
          <w:cs/>
        </w:rPr>
        <w:t>คัญ รวมถึงเมื่อมีข้อเสนอแนะจากคณะกรรมการ</w:t>
      </w:r>
      <w:r w:rsidR="00097202" w:rsidRPr="009D56A8">
        <w:rPr>
          <w:rFonts w:ascii="TH SarabunPSK" w:hAnsi="TH SarabunPSK" w:cs="TH SarabunPSK"/>
          <w:sz w:val="32"/>
          <w:szCs w:val="32"/>
          <w:cs/>
        </w:rPr>
        <w:t>ธรรมาภิบาลข้อมูล</w:t>
      </w:r>
      <w:r w:rsidR="00097202" w:rsidRPr="009D56A8">
        <w:rPr>
          <w:rFonts w:ascii="TH SarabunPSK" w:hAnsi="TH SarabunPSK" w:cs="TH SarabunPSK" w:hint="cs"/>
          <w:sz w:val="32"/>
          <w:szCs w:val="32"/>
          <w:cs/>
        </w:rPr>
        <w:t>หรือคณะทำงานที่เกี่ยวข้อง</w:t>
      </w:r>
      <w:r w:rsidR="00C814AD" w:rsidRPr="009D56A8">
        <w:rPr>
          <w:rFonts w:ascii="TH SarabunPSK" w:hAnsi="TH SarabunPSK" w:cs="TH SarabunPSK" w:hint="cs"/>
          <w:sz w:val="32"/>
          <w:szCs w:val="32"/>
          <w:cs/>
        </w:rPr>
        <w:t>เห็นสมควร</w:t>
      </w:r>
    </w:p>
    <w:p w14:paraId="7B16C8A5" w14:textId="77777777" w:rsidR="00FB2793" w:rsidRPr="009D56A8" w:rsidRDefault="00FB2793" w:rsidP="00097202">
      <w:pPr>
        <w:spacing w:before="120"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2486B74" w14:textId="0D9456BD" w:rsidR="00FB2793" w:rsidRPr="009D56A8" w:rsidRDefault="00FB2793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bookmarkStart w:id="9" w:name="_Toc62031700"/>
    <w:bookmarkStart w:id="10" w:name="_Toc84236372"/>
    <w:p w14:paraId="1FACA947" w14:textId="39F20E5C" w:rsidR="00FB2793" w:rsidRPr="009D56A8" w:rsidRDefault="00FB2793" w:rsidP="00FB2793">
      <w:pPr>
        <w:pStyle w:val="Heading1"/>
        <w:jc w:val="center"/>
        <w:rPr>
          <w:rFonts w:ascii="TH SarabunPSK" w:hAnsi="TH SarabunPSK" w:cs="TH SarabunPSK"/>
          <w:b/>
          <w:bCs/>
          <w:sz w:val="40"/>
        </w:rPr>
      </w:pPr>
      <w:r w:rsidRPr="009D56A8">
        <w:rPr>
          <w:rFonts w:ascii="TH SarabunPSK" w:hAnsi="TH SarabunPSK" w:cs="TH SarabunPSK"/>
          <w:b/>
          <w:bCs/>
          <w:noProof/>
          <w:sz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DE6BA79" wp14:editId="578C77D7">
                <wp:simplePos x="0" y="0"/>
                <wp:positionH relativeFrom="column">
                  <wp:posOffset>-200715</wp:posOffset>
                </wp:positionH>
                <wp:positionV relativeFrom="paragraph">
                  <wp:posOffset>-569181</wp:posOffset>
                </wp:positionV>
                <wp:extent cx="1351722" cy="278296"/>
                <wp:effectExtent l="0" t="0" r="1270" b="76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78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6778DAC" id="Rectangle 40" o:spid="_x0000_s1026" style="position:absolute;margin-left:-15.8pt;margin-top:-44.8pt;width:106.45pt;height:21.9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" fillcolor="white [3212]" stroked="f" strokeweight="1pt"/>
            </w:pict>
          </mc:Fallback>
        </mc:AlternateContent>
      </w:r>
      <w:bookmarkStart w:id="11" w:name="_Hlk84002208"/>
      <w:r w:rsidRPr="009D56A8">
        <w:rPr>
          <w:rFonts w:ascii="TH SarabunPSK" w:hAnsi="TH SarabunPSK" w:cs="TH SarabunPSK"/>
          <w:b/>
          <w:bCs/>
          <w:sz w:val="40"/>
          <w:cs/>
        </w:rPr>
        <w:t>สารบัญ</w:t>
      </w:r>
      <w:bookmarkEnd w:id="9"/>
      <w:bookmarkEnd w:id="10"/>
    </w:p>
    <w:p w14:paraId="161DACE7" w14:textId="77777777" w:rsidR="004F1236" w:rsidRPr="009D56A8" w:rsidRDefault="004F1236" w:rsidP="004F1236">
      <w:pPr>
        <w:spacing w:after="0" w:line="240" w:lineRule="auto"/>
        <w:rPr>
          <w:cs/>
        </w:rPr>
      </w:pPr>
    </w:p>
    <w:bookmarkEnd w:id="11"/>
    <w:p w14:paraId="21B46EA8" w14:textId="3FC8C777" w:rsidR="0040382E" w:rsidRPr="009D56A8" w:rsidRDefault="00E50439" w:rsidP="005F7013">
      <w:pPr>
        <w:pStyle w:val="TOC1"/>
        <w:rPr>
          <w:rFonts w:eastAsiaTheme="minorEastAsia"/>
        </w:rPr>
      </w:pPr>
      <w:r w:rsidRPr="009D56A8">
        <w:rPr>
          <w:cs/>
        </w:rPr>
        <w:fldChar w:fldCharType="begin"/>
      </w:r>
      <w:r w:rsidRPr="009D56A8">
        <w:rPr>
          <w:cs/>
        </w:rPr>
        <w:instrText xml:space="preserve"> </w:instrText>
      </w:r>
      <w:r w:rsidRPr="009D56A8">
        <w:rPr>
          <w:rFonts w:hint="cs"/>
        </w:rPr>
        <w:instrText>TOC \o "</w:instrText>
      </w:r>
      <w:r w:rsidRPr="009D56A8">
        <w:rPr>
          <w:rFonts w:hint="cs"/>
          <w:cs/>
        </w:rPr>
        <w:instrText xml:space="preserve">1-3" </w:instrText>
      </w:r>
      <w:r w:rsidRPr="009D56A8">
        <w:rPr>
          <w:rFonts w:hint="cs"/>
        </w:rPr>
        <w:instrText>\h \z \u</w:instrText>
      </w:r>
      <w:r w:rsidRPr="009D56A8">
        <w:rPr>
          <w:cs/>
        </w:rPr>
        <w:instrText xml:space="preserve"> </w:instrText>
      </w:r>
      <w:r w:rsidRPr="009D56A8">
        <w:rPr>
          <w:cs/>
        </w:rPr>
        <w:fldChar w:fldCharType="separate"/>
      </w:r>
      <w:hyperlink w:anchor="_Toc84236371" w:history="1">
        <w:r w:rsidR="0040382E" w:rsidRPr="009D56A8">
          <w:rPr>
            <w:rStyle w:val="Hyperlink"/>
            <w:color w:val="auto"/>
            <w:cs/>
          </w:rPr>
          <w:t>คำนำ</w:t>
        </w:r>
        <w:r w:rsidR="0040382E" w:rsidRPr="009D56A8">
          <w:rPr>
            <w:webHidden/>
          </w:rPr>
          <w:tab/>
        </w:r>
        <w:r w:rsidR="009E6B37" w:rsidRPr="009D56A8">
          <w:rPr>
            <w:rStyle w:val="Hyperlink"/>
            <w:color w:val="auto"/>
          </w:rPr>
          <w:t>(</w:t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webHidden/>
          </w:rPr>
          <w:instrText xml:space="preserve"> PAGEREF _Toc84236371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webHidden/>
          </w:rPr>
          <w:t>6</w:t>
        </w:r>
        <w:r w:rsidR="0040382E" w:rsidRPr="009D56A8">
          <w:rPr>
            <w:cs/>
          </w:rPr>
          <w:fldChar w:fldCharType="end"/>
        </w:r>
      </w:hyperlink>
      <w:r w:rsidR="009E6B37" w:rsidRPr="009D56A8">
        <w:rPr>
          <w:rFonts w:eastAsiaTheme="minorEastAsia"/>
        </w:rPr>
        <w:t>)</w:t>
      </w:r>
    </w:p>
    <w:p w14:paraId="2205D456" w14:textId="4A6565BB" w:rsidR="0040382E" w:rsidRPr="009D56A8" w:rsidRDefault="00000000" w:rsidP="005F7013">
      <w:pPr>
        <w:pStyle w:val="TOC1"/>
        <w:rPr>
          <w:rFonts w:eastAsiaTheme="minorEastAsia"/>
          <w:cs/>
        </w:rPr>
      </w:pPr>
      <w:hyperlink w:anchor="_Toc84236372" w:history="1">
        <w:r w:rsidR="0040382E" w:rsidRPr="009D56A8">
          <w:rPr>
            <w:rStyle w:val="Hyperlink"/>
            <w:color w:val="auto"/>
            <w:cs/>
          </w:rPr>
          <w:t>สารบัญ</w:t>
        </w:r>
        <w:r w:rsidR="0040382E" w:rsidRPr="009D56A8">
          <w:rPr>
            <w:webHidden/>
          </w:rPr>
          <w:tab/>
        </w:r>
        <w:r w:rsidR="004F1236" w:rsidRPr="009D56A8">
          <w:rPr>
            <w:webHidden/>
          </w:rPr>
          <w:t>(</w:t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webHidden/>
          </w:rPr>
          <w:instrText xml:space="preserve"> PAGEREF _Toc84236372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webHidden/>
          </w:rPr>
          <w:t>7</w:t>
        </w:r>
        <w:r w:rsidR="0040382E" w:rsidRPr="009D56A8">
          <w:rPr>
            <w:cs/>
          </w:rPr>
          <w:fldChar w:fldCharType="end"/>
        </w:r>
      </w:hyperlink>
      <w:r w:rsidR="004F1236" w:rsidRPr="009D56A8">
        <w:rPr>
          <w:rStyle w:val="Hyperlink"/>
          <w:color w:val="auto"/>
          <w:u w:val="none"/>
        </w:rPr>
        <w:t>)</w:t>
      </w:r>
    </w:p>
    <w:p w14:paraId="54AFAEA6" w14:textId="2998959F" w:rsidR="0040382E" w:rsidRPr="009D56A8" w:rsidRDefault="00000000" w:rsidP="005F7013">
      <w:pPr>
        <w:pStyle w:val="TOC1"/>
        <w:rPr>
          <w:rFonts w:eastAsiaTheme="minorEastAsia"/>
        </w:rPr>
      </w:pPr>
      <w:hyperlink w:anchor="_Toc84236373" w:history="1">
        <w:r w:rsidR="0040382E" w:rsidRPr="009D56A8">
          <w:rPr>
            <w:rStyle w:val="Hyperlink"/>
            <w:color w:val="auto"/>
            <w:cs/>
          </w:rPr>
          <w:t>ข้อเสนอแนะสำหรับการจัดทำแนวปฏิบัติการบริหารจัดการข้อมูล</w:t>
        </w:r>
        <w:r w:rsidR="0040382E" w:rsidRPr="009D56A8">
          <w:rPr>
            <w:webHidden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webHidden/>
          </w:rPr>
          <w:instrText xml:space="preserve"> PAGEREF _Toc84236373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webHidden/>
            <w:cs/>
          </w:rPr>
          <w:t>ก</w:t>
        </w:r>
        <w:r w:rsidR="0040382E" w:rsidRPr="009D56A8">
          <w:rPr>
            <w:cs/>
          </w:rPr>
          <w:fldChar w:fldCharType="end"/>
        </w:r>
      </w:hyperlink>
    </w:p>
    <w:p w14:paraId="72CBF41D" w14:textId="64653C89" w:rsidR="0040382E" w:rsidRPr="009D56A8" w:rsidRDefault="00000000" w:rsidP="005F7013">
      <w:pPr>
        <w:pStyle w:val="TOC1"/>
        <w:rPr>
          <w:rFonts w:eastAsiaTheme="minorEastAsia"/>
        </w:rPr>
      </w:pPr>
      <w:hyperlink w:anchor="_Toc84236374" w:history="1">
        <w:r w:rsidR="0040382E" w:rsidRPr="009D56A8">
          <w:rPr>
            <w:rStyle w:val="Hyperlink"/>
            <w:color w:val="auto"/>
            <w:cs/>
          </w:rPr>
          <w:t>เอกสารแม่แบบแนวปฏิบัติการบริหารจัดการข้อมูล</w:t>
        </w:r>
        <w:r w:rsidR="0040382E" w:rsidRPr="009D56A8">
          <w:rPr>
            <w:webHidden/>
          </w:rPr>
          <w:tab/>
        </w:r>
      </w:hyperlink>
      <w:r w:rsidR="007B3DFE">
        <w:rPr>
          <w:rFonts w:eastAsiaTheme="minorEastAsia"/>
        </w:rPr>
        <w:t>1</w:t>
      </w:r>
    </w:p>
    <w:p w14:paraId="1560E643" w14:textId="60ED52E5" w:rsidR="0040382E" w:rsidRPr="009D56A8" w:rsidRDefault="00000000" w:rsidP="009C0424">
      <w:pPr>
        <w:pStyle w:val="TOC2"/>
        <w:rPr>
          <w:rFonts w:eastAsiaTheme="minorEastAsia"/>
        </w:rPr>
      </w:pPr>
      <w:hyperlink w:anchor="_Toc84236375" w:history="1">
        <w:r w:rsidR="0040382E" w:rsidRPr="009D56A8">
          <w:rPr>
            <w:rStyle w:val="Hyperlink"/>
            <w:color w:val="auto"/>
            <w:cs/>
          </w:rPr>
          <w:t>บทนำ</w:t>
        </w:r>
        <w:r w:rsidR="0040382E" w:rsidRPr="009D56A8">
          <w:rPr>
            <w:webHidden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webHidden/>
          </w:rPr>
          <w:instrText xml:space="preserve"> PAGEREF _Toc84236375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webHidden/>
          </w:rPr>
          <w:t>3</w:t>
        </w:r>
        <w:r w:rsidR="0040382E" w:rsidRPr="009D56A8">
          <w:rPr>
            <w:cs/>
          </w:rPr>
          <w:fldChar w:fldCharType="end"/>
        </w:r>
      </w:hyperlink>
    </w:p>
    <w:p w14:paraId="416E5734" w14:textId="7B4F301B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76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หลักการและขอบเขต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_Toc84236376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3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1144EF1" w14:textId="1089467E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77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วงจรชีวิตของข้อมูล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_Toc84236377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3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325405A" w14:textId="377379C6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78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หมวดหมู่และการจัดระดับชั้นของข้อมูล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_Toc84236378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4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7229D82" w14:textId="56549789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79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ผู้เกี่ยวข้อง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_Toc84236379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5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6012B6A" w14:textId="521F60DB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0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คำนิยาม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_Toc84236380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6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5EB5B47" w14:textId="0971B8E2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1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การเผยแพร่และการทบทวน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_Toc84236381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9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1195722" w14:textId="0A003819" w:rsidR="0040382E" w:rsidRPr="009D56A8" w:rsidRDefault="00000000" w:rsidP="009C0424">
      <w:pPr>
        <w:pStyle w:val="TOC2"/>
        <w:rPr>
          <w:rFonts w:eastAsiaTheme="minorEastAsia"/>
        </w:rPr>
      </w:pPr>
      <w:hyperlink w:anchor="_Toc84236382" w:history="1">
        <w:r w:rsidR="0040382E" w:rsidRPr="009D56A8">
          <w:rPr>
            <w:rStyle w:val="Hyperlink"/>
            <w:color w:val="auto"/>
            <w:cs/>
          </w:rPr>
          <w:t>แนวปฏิบัติการบริหารจัดการข้อมูล</w:t>
        </w:r>
        <w:r w:rsidR="0040382E" w:rsidRPr="009D56A8">
          <w:rPr>
            <w:webHidden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webHidden/>
          </w:rPr>
          <w:instrText xml:space="preserve"> PAGEREF _Toc84236382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webHidden/>
          </w:rPr>
          <w:t>10</w:t>
        </w:r>
        <w:r w:rsidR="0040382E" w:rsidRPr="009D56A8">
          <w:rPr>
            <w:cs/>
          </w:rPr>
          <w:fldChar w:fldCharType="end"/>
        </w:r>
      </w:hyperlink>
    </w:p>
    <w:p w14:paraId="343090DD" w14:textId="2E630C6A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3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หมวด </w:t>
        </w:r>
        <w:r w:rsidR="00261669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1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 การสร้างข้อมูล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_Toc84236383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10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6323C23" w14:textId="347549A6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4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หมวด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 xml:space="preserve"> </w:t>
        </w:r>
        <w:r w:rsidR="00261669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2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 การจัดเก็บข้อมูล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_Toc84236384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12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039D9FE" w14:textId="4CF15C0C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5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หมวด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 xml:space="preserve"> </w:t>
        </w:r>
        <w:r w:rsidR="00261669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3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 การประมวลผลข้อมูลและการใช้ข้อมูล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_Toc84236385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16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66C9F7F" w14:textId="5B91B386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6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หมวด </w:t>
        </w:r>
        <w:r w:rsidR="00261669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4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 การเปิดเผยข้อมูล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_Toc84236386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18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02F83C8" w14:textId="5F9E2277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7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หมวด </w:t>
        </w:r>
        <w:r w:rsidR="00261669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5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 การทำลายข้อมูล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_Toc84236387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21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9DF75C9" w14:textId="37209ECB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88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หมวด </w:t>
        </w:r>
        <w:r w:rsidR="00261669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6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 การเชื่อมโยงและการแลกเปลี่ยนข้อมูล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_Toc84236388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22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CB6699A" w14:textId="23F13B76" w:rsidR="0040382E" w:rsidRPr="009D56A8" w:rsidRDefault="00000000" w:rsidP="009C0424">
      <w:pPr>
        <w:pStyle w:val="TOC2"/>
        <w:rPr>
          <w:rFonts w:eastAsiaTheme="minorEastAsia"/>
        </w:rPr>
      </w:pPr>
      <w:hyperlink w:anchor="_Toc84236389" w:history="1">
        <w:r w:rsidR="0040382E" w:rsidRPr="009D56A8">
          <w:rPr>
            <w:rStyle w:val="Hyperlink"/>
            <w:color w:val="auto"/>
            <w:cs/>
          </w:rPr>
          <w:t>ภาคผนวก</w:t>
        </w:r>
        <w:r w:rsidR="0040382E" w:rsidRPr="009D56A8">
          <w:rPr>
            <w:webHidden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webHidden/>
          </w:rPr>
          <w:instrText xml:space="preserve"> PAGEREF _Toc84236389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webHidden/>
          </w:rPr>
          <w:t>25</w:t>
        </w:r>
        <w:r w:rsidR="0040382E" w:rsidRPr="009D56A8">
          <w:rPr>
            <w:cs/>
          </w:rPr>
          <w:fldChar w:fldCharType="end"/>
        </w:r>
      </w:hyperlink>
    </w:p>
    <w:p w14:paraId="6CFDFAA8" w14:textId="50A84BFB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90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การเลือกภารกิจ/กระบวนงานของหน่วยงาน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_Toc84236390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25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685E455" w14:textId="03B9C868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rFonts w:ascii="TH SarabunPSK" w:hAnsi="TH SarabunPSK" w:cs="TH SarabunPSK"/>
          <w:noProof/>
          <w:sz w:val="32"/>
          <w:szCs w:val="32"/>
        </w:rPr>
      </w:pPr>
      <w:hyperlink w:anchor="_Toc84236391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การจัดทำคำอธิบายชุดข้อมูล (</w:t>
        </w:r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>Metadata)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_Toc84236391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25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99580E6" w14:textId="73AB0ECD" w:rsidR="0040382E" w:rsidRPr="009D56A8" w:rsidRDefault="00000000" w:rsidP="004F1236">
      <w:pPr>
        <w:pStyle w:val="TOC3"/>
        <w:tabs>
          <w:tab w:val="right" w:leader="dot" w:pos="9016"/>
        </w:tabs>
        <w:spacing w:before="40" w:after="0" w:line="240" w:lineRule="auto"/>
        <w:ind w:left="567"/>
        <w:rPr>
          <w:noProof/>
        </w:rPr>
      </w:pPr>
      <w:hyperlink w:anchor="_Toc84236392" w:history="1">
        <w:r w:rsidR="0040382E" w:rsidRPr="009D56A8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แนวทางในการพิจารณาชุดข้อมูลที่มีคุณค่าสูง</w:t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40382E" w:rsidRPr="009D56A8">
          <w:rPr>
            <w:rStyle w:val="Hyperlink"/>
            <w:color w:val="auto"/>
            <w:cs/>
          </w:rPr>
          <w:fldChar w:fldCharType="begin"/>
        </w:r>
        <w:r w:rsidR="0040382E" w:rsidRPr="009D56A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_Toc84236392 \h </w:instrText>
        </w:r>
        <w:r w:rsidR="0040382E" w:rsidRPr="009D56A8">
          <w:rPr>
            <w:rStyle w:val="Hyperlink"/>
            <w:color w:val="auto"/>
            <w:cs/>
          </w:rPr>
        </w:r>
        <w:r w:rsidR="0040382E" w:rsidRPr="009D56A8">
          <w:rPr>
            <w:rStyle w:val="Hyperlink"/>
            <w:color w:val="auto"/>
            <w:cs/>
          </w:rPr>
          <w:fldChar w:fldCharType="separate"/>
        </w:r>
        <w:r w:rsidR="007B3DFE">
          <w:rPr>
            <w:rFonts w:ascii="TH SarabunPSK" w:hAnsi="TH SarabunPSK" w:cs="TH SarabunPSK"/>
            <w:noProof/>
            <w:webHidden/>
            <w:sz w:val="32"/>
            <w:szCs w:val="32"/>
          </w:rPr>
          <w:t>25</w:t>
        </w:r>
        <w:r w:rsidR="0040382E" w:rsidRPr="009D56A8">
          <w:rPr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03B93C6" w14:textId="377EC03C" w:rsidR="00FB2793" w:rsidRPr="009D56A8" w:rsidRDefault="00E50439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5D805794" w14:textId="77777777" w:rsidR="00FB2793" w:rsidRPr="009D56A8" w:rsidRDefault="00FB2793" w:rsidP="00097202">
      <w:pPr>
        <w:spacing w:before="120"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  <w:sectPr w:rsidR="00FB2793" w:rsidRPr="009D56A8" w:rsidSect="00261669">
          <w:headerReference w:type="even" r:id="rId19"/>
          <w:headerReference w:type="default" r:id="rId20"/>
          <w:footerReference w:type="default" r:id="rId21"/>
          <w:headerReference w:type="first" r:id="rId22"/>
          <w:pgSz w:w="11906" w:h="16838"/>
          <w:pgMar w:top="1135" w:right="1440" w:bottom="1276" w:left="1440" w:header="567" w:footer="708" w:gutter="0"/>
          <w:cols w:space="708"/>
          <w:docGrid w:linePitch="360"/>
        </w:sectPr>
      </w:pPr>
    </w:p>
    <w:p w14:paraId="22CEB437" w14:textId="0926E64B" w:rsidR="00A527DA" w:rsidRPr="009D56A8" w:rsidRDefault="00A527DA" w:rsidP="00A527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12" w:name="_Toc84236373"/>
      <w:r w:rsidRPr="009D56A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มาตรฐานรัฐบาลดิจิทัล</w:t>
      </w:r>
    </w:p>
    <w:p w14:paraId="5E60DA69" w14:textId="4A85F741" w:rsidR="00A527DA" w:rsidRPr="009D56A8" w:rsidRDefault="00A527DA" w:rsidP="00A527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56A8">
        <w:rPr>
          <w:rFonts w:ascii="TH SarabunPSK" w:hAnsi="TH SarabunPSK" w:cs="TH SarabunPSK"/>
          <w:b/>
          <w:bCs/>
          <w:sz w:val="40"/>
          <w:szCs w:val="40"/>
          <w:cs/>
        </w:rPr>
        <w:t>ว่าด้วย</w:t>
      </w:r>
      <w:r w:rsidR="00491CCB" w:rsidRPr="009D56A8">
        <w:rPr>
          <w:rFonts w:ascii="TH SarabunPSK" w:hAnsi="TH SarabunPSK" w:cs="TH SarabunPSK"/>
          <w:b/>
          <w:bCs/>
          <w:sz w:val="40"/>
          <w:szCs w:val="40"/>
          <w:cs/>
        </w:rPr>
        <w:t>ข้อเสนอแนะสำหรับการจัดทำแนวปฏิบัติการบริหารจัดการข้อมูล</w:t>
      </w:r>
    </w:p>
    <w:p w14:paraId="2E9128E1" w14:textId="7D25DF6D" w:rsidR="005B7B1C" w:rsidRPr="009D56A8" w:rsidRDefault="005B7B1C" w:rsidP="005B7B1C">
      <w:pPr>
        <w:spacing w:before="240"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9D56A8">
        <w:rPr>
          <w:rFonts w:ascii="TH SarabunPSK" w:hAnsi="TH SarabunPSK" w:cs="TH SarabunPSK"/>
          <w:sz w:val="32"/>
          <w:szCs w:val="32"/>
          <w:cs/>
        </w:rPr>
        <w:t>การจัดทำแนวปฏิบัติการบริหารจัดการข้อมูล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จัดทำขึ้น เพื่อเป็น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คู่มือการใช้งานเอกสารแม่แบบแนวปฏิบัติการบริหารจัดการข้อมูล </w:t>
      </w:r>
      <w:r w:rsidRPr="009D56A8">
        <w:rPr>
          <w:rFonts w:ascii="TH SarabunPSK" w:hAnsi="TH SarabunPSK" w:cs="TH SarabunPSK"/>
          <w:sz w:val="32"/>
          <w:szCs w:val="32"/>
        </w:rPr>
        <w:t>(</w:t>
      </w:r>
      <w:bookmarkStart w:id="13" w:name="_Hlk75159942"/>
      <w:r w:rsidRPr="009D56A8">
        <w:rPr>
          <w:rFonts w:ascii="TH SarabunPSK" w:hAnsi="TH SarabunPSK" w:cs="TH SarabunPSK"/>
          <w:sz w:val="32"/>
          <w:szCs w:val="32"/>
        </w:rPr>
        <w:t xml:space="preserve">Data Management Guideline </w:t>
      </w:r>
      <w:bookmarkEnd w:id="13"/>
      <w:r w:rsidRPr="009D56A8">
        <w:rPr>
          <w:rFonts w:ascii="TH SarabunPSK" w:hAnsi="TH SarabunPSK" w:cs="TH SarabunPSK"/>
          <w:sz w:val="32"/>
          <w:szCs w:val="32"/>
        </w:rPr>
        <w:t>Template)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9D56A8">
        <w:rPr>
          <w:rFonts w:ascii="TH SarabunPSK" w:hAnsi="TH SarabunPSK" w:cs="TH SarabunPSK"/>
          <w:sz w:val="32"/>
          <w:szCs w:val="32"/>
          <w:cs/>
        </w:rPr>
        <w:t>เป็น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ให้หน่วยงานภาครัฐนำ </w:t>
      </w:r>
      <w:r w:rsidRPr="009D56A8">
        <w:rPr>
          <w:rFonts w:ascii="TH SarabunPSK" w:hAnsi="TH SarabunPSK" w:cs="TH SarabunPSK"/>
          <w:sz w:val="32"/>
          <w:szCs w:val="32"/>
        </w:rPr>
        <w:t xml:space="preserve">Template </w:t>
      </w:r>
      <w:r w:rsidRPr="009D56A8">
        <w:rPr>
          <w:rFonts w:ascii="TH SarabunPSK" w:hAnsi="TH SarabunPSK" w:cs="TH SarabunPSK"/>
          <w:sz w:val="32"/>
          <w:szCs w:val="32"/>
          <w:cs/>
        </w:rPr>
        <w:t>ไปใช้เป็นตัวอย่างในการจัดทำแนวปฏิบัติการบริหารจัดการข้อมูลของหน่วยงานให้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สอดคล้องตามนโยบายด้านข้อมูลที่หน่วยงานจัดทำและประกาศใช้ และให้</w:t>
      </w:r>
      <w:r w:rsidRPr="009D56A8">
        <w:rPr>
          <w:rFonts w:ascii="TH SarabunPSK" w:hAnsi="TH SarabunPSK" w:cs="TH SarabunPSK"/>
          <w:sz w:val="32"/>
          <w:szCs w:val="32"/>
          <w:cs/>
        </w:rPr>
        <w:t>เหมาะสมกับบริบทของการทำงาน ระบบจัดเก็บข้อมูล (</w:t>
      </w:r>
      <w:r w:rsidRPr="009D56A8">
        <w:rPr>
          <w:rFonts w:ascii="TH SarabunPSK" w:hAnsi="TH SarabunPSK" w:cs="TH SarabunPSK"/>
          <w:sz w:val="32"/>
          <w:szCs w:val="32"/>
        </w:rPr>
        <w:t>Legacy System)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ระบบเทคโนโลยีสารสนเทศและเครื่องมือสำหรับการบริหารจัดการข้อมูลของหน่วยงาน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รวมทั้งเป็นไป</w:t>
      </w:r>
      <w:r w:rsidRPr="009D56A8">
        <w:rPr>
          <w:rFonts w:ascii="TH SarabunPSK" w:hAnsi="TH SarabunPSK" w:cs="TH SarabunPSK"/>
          <w:sz w:val="32"/>
          <w:szCs w:val="32"/>
          <w:cs/>
        </w:rPr>
        <w:t>ตามบทบัญญัติ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z w:val="32"/>
          <w:szCs w:val="32"/>
          <w:cs/>
        </w:rPr>
        <w:t>กฎหมายและระเบียบ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 xml:space="preserve">ที่เกี่ยวข้อง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โดยข้อเสนอแนะ</w:t>
      </w:r>
      <w:r w:rsidRPr="009D56A8">
        <w:rPr>
          <w:rFonts w:ascii="TH SarabunPSK" w:hAnsi="TH SarabunPSK" w:cs="TH SarabunPSK"/>
          <w:sz w:val="32"/>
          <w:szCs w:val="32"/>
          <w:cs/>
        </w:rPr>
        <w:t>ฉบับนี้ จะแสดงคำอธิบายลักษณะของ</w:t>
      </w:r>
      <w:r w:rsidRPr="009D56A8">
        <w:rPr>
          <w:rFonts w:ascii="TH SarabunPSK" w:hAnsi="TH SarabunPSK" w:cs="TH SarabunPSK"/>
          <w:sz w:val="32"/>
          <w:szCs w:val="32"/>
        </w:rPr>
        <w:t xml:space="preserve"> Template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คำแนะนำและเงื่อนไขในการใช้งาน </w:t>
      </w:r>
      <w:r w:rsidRPr="009D56A8">
        <w:rPr>
          <w:rFonts w:ascii="TH SarabunPSK" w:hAnsi="TH SarabunPSK" w:cs="TH SarabunPSK"/>
          <w:sz w:val="32"/>
          <w:szCs w:val="32"/>
        </w:rPr>
        <w:t>Template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ซึ่งเป็นเพียงแนวทางที่ใช้อธิบายเพื่อประกอบความเข้าใจในการจัดทำแนวปฏิบัติการบริหารจัดการข้อมูลของหน่วยงาน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ส่วนการบังคับใช้เป็นไปตามพระราชบัญญัติการบริหารงานและการให้บริการภาครัฐผ่านระบบดิจิทัล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261669">
        <w:rPr>
          <w:rFonts w:ascii="TH SarabunPSK" w:hAnsi="TH SarabunPSK" w:cs="TH SarabunPSK"/>
          <w:sz w:val="32"/>
          <w:szCs w:val="32"/>
          <w:cs/>
        </w:rPr>
        <w:t>8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(</w:t>
      </w:r>
      <w:r w:rsidR="00261669">
        <w:rPr>
          <w:rFonts w:ascii="TH SarabunPSK" w:hAnsi="TH SarabunPSK" w:cs="TH SarabunPSK"/>
          <w:sz w:val="32"/>
          <w:szCs w:val="32"/>
          <w:cs/>
        </w:rPr>
        <w:t>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และประกาศคณะกรรมการพัฒนารัฐบาลดิจิทัล เรื่อง ธรรมาภิบาลข้อมูลภาครัฐ ข้อ </w:t>
      </w:r>
      <w:r w:rsidR="00261669">
        <w:rPr>
          <w:rFonts w:ascii="TH SarabunPSK" w:hAnsi="TH SarabunPSK" w:cs="TH SarabunPSK"/>
          <w:sz w:val="32"/>
          <w:szCs w:val="32"/>
          <w:cs/>
        </w:rPr>
        <w:t>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61669">
        <w:rPr>
          <w:rFonts w:ascii="TH SarabunPSK" w:hAnsi="TH SarabunPSK" w:cs="TH SarabunPSK"/>
          <w:sz w:val="32"/>
          <w:szCs w:val="32"/>
          <w:cs/>
        </w:rPr>
        <w:t>5</w:t>
      </w:r>
      <w:r w:rsidRPr="009D56A8">
        <w:rPr>
          <w:rFonts w:ascii="TH SarabunPSK" w:hAnsi="TH SarabunPSK" w:cs="TH SarabunPSK"/>
          <w:sz w:val="32"/>
          <w:szCs w:val="32"/>
          <w:cs/>
        </w:rPr>
        <w:t>) อันจะนำไปสู่การบริหารจัดการข้อมูลภาครัฐอย่างเป็นระบบ รวมทั้งสนับสน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ุน</w:t>
      </w:r>
      <w:r w:rsidRPr="009D56A8">
        <w:rPr>
          <w:rFonts w:ascii="TH SarabunPSK" w:hAnsi="TH SarabunPSK" w:cs="TH SarabunPSK"/>
          <w:sz w:val="32"/>
          <w:szCs w:val="32"/>
          <w:cs/>
        </w:rPr>
        <w:t>การจัดทำบัญชีข้อมูลหน่วยงานให้ได้มาตรฐานและเป็นไปในทิศทางเดียวกัน สอดคล้องตามกรอบ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ธรรมาภิบาลข้อมูลภาครัฐ</w:t>
      </w:r>
    </w:p>
    <w:p w14:paraId="11D9FD42" w14:textId="60073829" w:rsidR="005B7B1C" w:rsidRPr="009D56A8" w:rsidRDefault="005B7B1C" w:rsidP="005B7B1C">
      <w:pPr>
        <w:spacing w:before="120"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 Bold" w:hAnsi="TH SarabunPSK Bold" w:cs="TH SarabunPSK"/>
          <w:b/>
          <w:bCs/>
          <w:spacing w:val="-8"/>
          <w:sz w:val="32"/>
          <w:szCs w:val="32"/>
          <w:cs/>
        </w:rPr>
        <w:t>เอกสารแม่แบบแนวปฏิบัติการบริหารจัดการข้อมูล (</w:t>
      </w:r>
      <w:r w:rsidRPr="009D56A8">
        <w:rPr>
          <w:rFonts w:ascii="TH SarabunPSK Bold" w:hAnsi="TH SarabunPSK Bold" w:cs="TH SarabunPSK"/>
          <w:b/>
          <w:bCs/>
          <w:spacing w:val="-8"/>
          <w:sz w:val="32"/>
          <w:szCs w:val="32"/>
        </w:rPr>
        <w:t>Data Management Guideline Template)</w:t>
      </w:r>
      <w:r w:rsidRPr="009D56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มีรายละเอียดลักษณะของ </w:t>
      </w:r>
      <w:r w:rsidRPr="009D56A8">
        <w:rPr>
          <w:rFonts w:ascii="TH SarabunPSK" w:hAnsi="TH SarabunPSK" w:cs="TH SarabunPSK"/>
          <w:sz w:val="32"/>
          <w:szCs w:val="32"/>
        </w:rPr>
        <w:t>Template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9D56A8">
        <w:rPr>
          <w:rFonts w:ascii="TH SarabunPSK" w:hAnsi="TH SarabunPSK" w:cs="TH SarabunPSK"/>
          <w:sz w:val="32"/>
          <w:szCs w:val="32"/>
          <w:cs/>
        </w:rPr>
        <w:t>คำแนะนำและเงื่อนไขในการใช้งาน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</w:rPr>
        <w:t>Template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D61005" w:rsidRPr="009D56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258F4F3" w14:textId="77777777" w:rsidR="00D61005" w:rsidRPr="009D56A8" w:rsidRDefault="00D61005" w:rsidP="00D61005">
      <w:pPr>
        <w:pStyle w:val="ListParagraph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ลักษณะของ </w:t>
      </w:r>
      <w:r w:rsidRPr="009D56A8">
        <w:rPr>
          <w:rFonts w:ascii="TH SarabunPSK" w:hAnsi="TH SarabunPSK" w:cs="TH SarabunPSK"/>
          <w:b/>
          <w:bCs/>
          <w:sz w:val="32"/>
          <w:szCs w:val="32"/>
        </w:rPr>
        <w:t>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61005" w:rsidRPr="009D56A8" w14:paraId="0648557A" w14:textId="77777777">
        <w:trPr>
          <w:tblHeader/>
        </w:trPr>
        <w:tc>
          <w:tcPr>
            <w:tcW w:w="1980" w:type="dxa"/>
            <w:shd w:val="clear" w:color="auto" w:fill="D5DCE4" w:themeFill="text2" w:themeFillTint="33"/>
          </w:tcPr>
          <w:p w14:paraId="61DACBEE" w14:textId="77777777" w:rsidR="00D61005" w:rsidRPr="009D56A8" w:rsidRDefault="00D610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7036" w:type="dxa"/>
            <w:shd w:val="clear" w:color="auto" w:fill="D5DCE4" w:themeFill="text2" w:themeFillTint="33"/>
          </w:tcPr>
          <w:p w14:paraId="21CE66BE" w14:textId="77777777" w:rsidR="00D61005" w:rsidRPr="009D56A8" w:rsidRDefault="00D610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D61005" w:rsidRPr="009D56A8" w14:paraId="3E1B2919" w14:textId="77777777">
        <w:tc>
          <w:tcPr>
            <w:tcW w:w="1980" w:type="dxa"/>
          </w:tcPr>
          <w:p w14:paraId="2003E39E" w14:textId="77777777" w:rsidR="00D61005" w:rsidRPr="009D56A8" w:rsidRDefault="00D610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Template</w:t>
            </w:r>
          </w:p>
        </w:tc>
        <w:tc>
          <w:tcPr>
            <w:tcW w:w="7036" w:type="dxa"/>
          </w:tcPr>
          <w:p w14:paraId="503FE403" w14:textId="77777777" w:rsidR="00D61005" w:rsidRPr="009D56A8" w:rsidRDefault="00D61005">
            <w:pPr>
              <w:ind w:left="35"/>
              <w:rPr>
                <w:rFonts w:ascii="TH SarabunPSK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แนวปฏิบัติการบริหารจัดการข้อมูล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 (Data Management Guideline)</w:t>
            </w:r>
          </w:p>
        </w:tc>
      </w:tr>
      <w:tr w:rsidR="00D61005" w:rsidRPr="009D56A8" w14:paraId="7216F659" w14:textId="77777777">
        <w:tc>
          <w:tcPr>
            <w:tcW w:w="1980" w:type="dxa"/>
          </w:tcPr>
          <w:p w14:paraId="33046E0A" w14:textId="77777777" w:rsidR="00D61005" w:rsidRPr="009D56A8" w:rsidRDefault="00D6100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ชื่อผู้อนุมัติ</w:t>
            </w:r>
          </w:p>
        </w:tc>
        <w:tc>
          <w:tcPr>
            <w:tcW w:w="7036" w:type="dxa"/>
          </w:tcPr>
          <w:p w14:paraId="4BFE33D3" w14:textId="77777777" w:rsidR="00D61005" w:rsidRPr="009D56A8" w:rsidRDefault="00D61005">
            <w:pPr>
              <w:ind w:lef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หัวหน้าหน่วยงานของรัฐ หรือ ผู้ได้รับมอบอำนาจจากหัวหน้าหน่วยงานของรัฐ </w:t>
            </w:r>
          </w:p>
        </w:tc>
      </w:tr>
      <w:tr w:rsidR="00D61005" w:rsidRPr="009D56A8" w14:paraId="72B67065" w14:textId="77777777">
        <w:tc>
          <w:tcPr>
            <w:tcW w:w="1980" w:type="dxa"/>
          </w:tcPr>
          <w:p w14:paraId="75F5A638" w14:textId="77777777" w:rsidR="00D61005" w:rsidRPr="009D56A8" w:rsidRDefault="00D6100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ชื่อผู้ตรวจสอบ</w:t>
            </w:r>
          </w:p>
        </w:tc>
        <w:tc>
          <w:tcPr>
            <w:tcW w:w="7036" w:type="dxa"/>
          </w:tcPr>
          <w:p w14:paraId="6BF6B624" w14:textId="77777777" w:rsidR="00D61005" w:rsidRPr="009D56A8" w:rsidRDefault="00D61005">
            <w:pPr>
              <w:ind w:left="35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คณะกรรมการธรรมาภิบาลข้อมูล</w:t>
            </w:r>
            <w:r w:rsidRPr="009D56A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หรือ </w:t>
            </w:r>
            <w:r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ผู้บริหารข้อมูลระดับสูง (</w:t>
            </w:r>
            <w:r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Chief Data Officer)</w:t>
            </w:r>
          </w:p>
        </w:tc>
      </w:tr>
      <w:tr w:rsidR="00D61005" w:rsidRPr="009D56A8" w14:paraId="6DD062AB" w14:textId="77777777">
        <w:tc>
          <w:tcPr>
            <w:tcW w:w="1980" w:type="dxa"/>
          </w:tcPr>
          <w:p w14:paraId="5C02D37E" w14:textId="77777777" w:rsidR="00D61005" w:rsidRPr="009D56A8" w:rsidRDefault="00D6100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ชื่อผู้จัดทำ</w:t>
            </w:r>
          </w:p>
        </w:tc>
        <w:tc>
          <w:tcPr>
            <w:tcW w:w="7036" w:type="dxa"/>
          </w:tcPr>
          <w:p w14:paraId="73786BE7" w14:textId="77777777" w:rsidR="00D61005" w:rsidRPr="009D56A8" w:rsidRDefault="00D61005">
            <w:pPr>
              <w:ind w:lef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กอง/สำนัก/ฝ่าย/ศูนย์ หรือ คณะทำงานธรรมาภิบาลข้อมูล</w:t>
            </w:r>
          </w:p>
        </w:tc>
      </w:tr>
      <w:tr w:rsidR="00D61005" w:rsidRPr="009D56A8" w14:paraId="41E2015B" w14:textId="77777777">
        <w:tc>
          <w:tcPr>
            <w:tcW w:w="1980" w:type="dxa"/>
          </w:tcPr>
          <w:p w14:paraId="6E662DBC" w14:textId="77777777" w:rsidR="00D61005" w:rsidRPr="009D56A8" w:rsidRDefault="00D610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7036" w:type="dxa"/>
          </w:tcPr>
          <w:p w14:paraId="60F569A0" w14:textId="77777777" w:rsidR="00D61005" w:rsidRPr="009D56A8" w:rsidRDefault="00D61005">
            <w:pPr>
              <w:ind w:left="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ระบุหลักการและขอบเขตของแนวปฏิบัติการบริหารจัดการข้อมูลว่าจัดทำโดยใคร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มีผลบังคับใช้กับใคร ความรับผิดหากไม่ปฏิบัติตาม และจะต้องครอบคลุมระบบบริหารและกระบวนการจัดการข้อมูล หรือวงจรชีวิตของข้อมูลและองค์ประกอบในการบริหารจัดการข้อมูล รวมทั้งกำหนดหมวดหมู่และการจัดระดับชั้นของข้อมูล ผู้เกี่ยวข้อง คำนิยามสำคัญ การเผยแพร่และการทบทวน</w:t>
            </w:r>
          </w:p>
        </w:tc>
      </w:tr>
      <w:tr w:rsidR="00D61005" w:rsidRPr="009D56A8" w14:paraId="63102722" w14:textId="77777777">
        <w:tc>
          <w:tcPr>
            <w:tcW w:w="1980" w:type="dxa"/>
          </w:tcPr>
          <w:p w14:paraId="165ADEEC" w14:textId="77777777" w:rsidR="00D61005" w:rsidRPr="009D56A8" w:rsidRDefault="00D610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แนวปฏิบัติการบริหารจัดการข้อมูล</w:t>
            </w:r>
          </w:p>
        </w:tc>
        <w:tc>
          <w:tcPr>
            <w:tcW w:w="7036" w:type="dxa"/>
          </w:tcPr>
          <w:p w14:paraId="3726B590" w14:textId="6F967667" w:rsidR="00D61005" w:rsidRPr="009D56A8" w:rsidRDefault="00D6100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ระบุแนวปฏิบัติการบริหารจัดการข้อมูลตามวงจรชีวิตข้อมูล โดยแบ่งออกเป็น </w:t>
            </w:r>
            <w:r w:rsidR="0026166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หมวด ได้แก่ การสร้างข้อมูล การจัดเก็บข้อมูล</w:t>
            </w:r>
            <w:r w:rsidRPr="009D56A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(รวมการจัดเก็บถาวร)</w:t>
            </w:r>
            <w:r w:rsidRPr="009D56A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การประมวลผล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ข้อมูลและการใช้ข้อมูล การเปิดเผยข้อมูล การทำลายข้อมูล และการเชื่อมโยงและการแลกเปลี่ยนข้อมูล ในแต่ละหมวดจะระบุ วัตถุประสงค์ ผู้รับผิดชอบงาน อ้างอิง และข้อปฏิบัติ และตารางแสดงความสัมพันธ์ระหว่างกระบวนการ/กิจกรรมและ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D56A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ผู้มีส่วนได้ส่วน</w:t>
            </w:r>
            <w:r w:rsidRPr="009D56A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เสีย </w:t>
            </w:r>
            <w:r w:rsidRPr="009D56A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ซึ่งหน่วยงานสามารถกำหนดข้อปฏิบัติอื่น ๆ เพิ่มเติมให้สอดคล้อง</w:t>
            </w:r>
            <w:r w:rsidRPr="009D56A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กับ</w:t>
            </w:r>
            <w:r w:rsidRPr="009D56A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สภาพแวดล้อมและวัฒนธรรมองค์กร และจะต้องสอดคล้องกับกฎหมาย ระเบียบ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ข้อบังคับ คำสั่ง หรือข้อกำหนดอื่น ๆ ที่เกี่ยวข้อง</w:t>
            </w:r>
          </w:p>
        </w:tc>
      </w:tr>
      <w:tr w:rsidR="00D61005" w:rsidRPr="009D56A8" w14:paraId="3A9419D1" w14:textId="77777777">
        <w:tc>
          <w:tcPr>
            <w:tcW w:w="1980" w:type="dxa"/>
          </w:tcPr>
          <w:p w14:paraId="7DBA2AAD" w14:textId="77777777" w:rsidR="00D61005" w:rsidRPr="009D56A8" w:rsidRDefault="00D610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</w:p>
        </w:tc>
        <w:tc>
          <w:tcPr>
            <w:tcW w:w="7036" w:type="dxa"/>
          </w:tcPr>
          <w:p w14:paraId="6A041B31" w14:textId="77777777" w:rsidR="00D61005" w:rsidRPr="009D56A8" w:rsidRDefault="00D61005">
            <w:pPr>
              <w:ind w:left="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ระบุเอกสารและแบบฟอร์มที่ใช้ในการบริหารจัดการข้อมูล อาทิ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การเลือกภารกิจ/กระบวนงานของหน่วยงาน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โดยใช้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แบบฟอร์มรายชื่อชุดข้อมูลที่สัมพันธ์กับกระบวนการทำงานตามภารกิจของหน่วยงาน การจัดทำคำอธิบายชุดข้อมูล (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Metadata) 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แบบฟอร์มคำอธิบายข้อมูล (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Metadata)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แบบฟอร์มคำอธิบายข้อมูลของทรัพยากร (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Resource Metadata)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ที่สอดคล้องตามมาตรฐานที่ สพร. 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สสช.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แนวทางในการพิจารณาชุดข้อมูลที่มีคุณค่าสู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ง โดยใช้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แบบฟอร์ม 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>High Value Datasets Checklist</w:t>
            </w:r>
          </w:p>
        </w:tc>
      </w:tr>
    </w:tbl>
    <w:p w14:paraId="5E8AD5BC" w14:textId="77777777" w:rsidR="00D61005" w:rsidRPr="009D56A8" w:rsidRDefault="00D61005" w:rsidP="00D61005">
      <w:pPr>
        <w:pStyle w:val="ListParagraph"/>
        <w:numPr>
          <w:ilvl w:val="0"/>
          <w:numId w:val="26"/>
        </w:numPr>
        <w:tabs>
          <w:tab w:val="left" w:pos="284"/>
        </w:tabs>
        <w:spacing w:before="240" w:after="0" w:line="240" w:lineRule="auto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คำแนะนำและเงื่อนไขในการใช้งาน </w:t>
      </w:r>
      <w:r w:rsidRPr="009D56A8">
        <w:rPr>
          <w:rFonts w:ascii="TH SarabunPSK" w:hAnsi="TH SarabunPSK" w:cs="TH SarabunPSK"/>
          <w:b/>
          <w:bCs/>
          <w:sz w:val="32"/>
          <w:szCs w:val="32"/>
        </w:rPr>
        <w:t>Template</w:t>
      </w:r>
    </w:p>
    <w:p w14:paraId="0F366B69" w14:textId="77777777" w:rsidR="00D61005" w:rsidRPr="009D56A8" w:rsidRDefault="00D61005" w:rsidP="00196C77">
      <w:pPr>
        <w:pStyle w:val="ListParagraph"/>
        <w:numPr>
          <w:ilvl w:val="1"/>
          <w:numId w:val="26"/>
        </w:numPr>
        <w:tabs>
          <w:tab w:val="left" w:pos="1134"/>
        </w:tabs>
        <w:spacing w:before="120"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ขอบเขตการใช้งาน</w:t>
      </w:r>
    </w:p>
    <w:p w14:paraId="35C35404" w14:textId="77777777" w:rsidR="00D61005" w:rsidRPr="009D56A8" w:rsidRDefault="00D61005" w:rsidP="00D61005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</w:rPr>
        <w:t xml:space="preserve">Template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Pr="009D56A8">
        <w:rPr>
          <w:rFonts w:ascii="TH SarabunPSK" w:hAnsi="TH SarabunPSK" w:cs="TH SarabunPSK"/>
          <w:sz w:val="32"/>
          <w:szCs w:val="32"/>
          <w:cs/>
        </w:rPr>
        <w:t>การบริหารจัดการข้อมูล เป็นเพียงตัวอย่างสำหรับการจัดทำ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แนวปฏิบัติ </w:t>
      </w:r>
      <w:r w:rsidRPr="009D56A8">
        <w:rPr>
          <w:rFonts w:ascii="TH SarabunPSK" w:hAnsi="TH SarabunPSK" w:cs="TH SarabunPSK"/>
          <w:sz w:val="32"/>
          <w:szCs w:val="32"/>
          <w:cs/>
        </w:rPr>
        <w:t>การบริหารจัดการข้อมูลของ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14:paraId="217AF220" w14:textId="77777777" w:rsidR="00D61005" w:rsidRPr="009D56A8" w:rsidRDefault="00D61005" w:rsidP="00D61005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ควรจัดทำแนวปฏิบัติการบริหารจัดการข้อมูลให้สอดคล้องกับนโยบายการบริหารจัดการข้อมูล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 w:hint="cs"/>
          <w:sz w:val="32"/>
          <w:szCs w:val="32"/>
          <w:cs/>
        </w:rPr>
        <w:t>ที่หน่วยงานจัดทำขึ้น</w:t>
      </w:r>
    </w:p>
    <w:p w14:paraId="04A772D8" w14:textId="77777777" w:rsidR="00D61005" w:rsidRPr="009D56A8" w:rsidRDefault="00D61005" w:rsidP="00D61005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หน่วยงานภาครัฐสามารถปรับลดหรือเพิ่มเติมข้อกำหนดภายใต้ </w:t>
      </w:r>
      <w:r w:rsidRPr="009D56A8">
        <w:rPr>
          <w:rFonts w:ascii="TH SarabunPSK" w:hAnsi="TH SarabunPSK" w:cs="TH SarabunPSK"/>
          <w:sz w:val="32"/>
          <w:szCs w:val="32"/>
        </w:rPr>
        <w:t xml:space="preserve">Template </w:t>
      </w:r>
      <w:r w:rsidRPr="009D56A8">
        <w:rPr>
          <w:rFonts w:ascii="TH SarabunPSK" w:hAnsi="TH SarabunPSK" w:cs="TH SarabunPSK"/>
          <w:sz w:val="32"/>
          <w:szCs w:val="32"/>
          <w:cs/>
        </w:rPr>
        <w:t>ให้สอดคล้องนโยบายและแนวทางการ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บริหารจัดการข้อมูล</w:t>
      </w:r>
    </w:p>
    <w:p w14:paraId="26ED8B4F" w14:textId="77777777" w:rsidR="00D61005" w:rsidRPr="009D56A8" w:rsidRDefault="00D61005" w:rsidP="00D61005">
      <w:pPr>
        <w:pStyle w:val="ListParagraph"/>
        <w:numPr>
          <w:ilvl w:val="1"/>
          <w:numId w:val="26"/>
        </w:numPr>
        <w:tabs>
          <w:tab w:val="left" w:pos="1134"/>
        </w:tabs>
        <w:spacing w:before="120" w:after="0" w:line="240" w:lineRule="auto"/>
        <w:ind w:left="714" w:hanging="43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หลัก</w:t>
      </w: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การกำหนดแนวปฏิบัติการบริหารจัดการข้อมูล </w:t>
      </w:r>
    </w:p>
    <w:p w14:paraId="02060A14" w14:textId="77777777" w:rsidR="00D61005" w:rsidRPr="009D56A8" w:rsidRDefault="00D61005" w:rsidP="00D61005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ควรกำหนดแนว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9D56A8">
        <w:rPr>
          <w:rFonts w:ascii="TH SarabunPSK" w:hAnsi="TH SarabunPSK" w:cs="TH SarabunPSK"/>
          <w:sz w:val="32"/>
          <w:szCs w:val="32"/>
          <w:cs/>
        </w:rPr>
        <w:t>ที่สามารถ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ดำเนินการได้</w:t>
      </w:r>
      <w:r w:rsidRPr="009D56A8">
        <w:rPr>
          <w:rFonts w:ascii="TH SarabunPSK" w:hAnsi="TH SarabunPSK" w:cs="TH SarabunPSK"/>
          <w:sz w:val="32"/>
          <w:szCs w:val="32"/>
          <w:cs/>
        </w:rPr>
        <w:t>เหมาะสมกับบริบทของการทำงาน ระบบจัดเก็บข้อมูล (</w:t>
      </w:r>
      <w:r w:rsidRPr="009D56A8">
        <w:rPr>
          <w:rFonts w:ascii="TH SarabunPSK" w:hAnsi="TH SarabunPSK" w:cs="TH SarabunPSK"/>
          <w:sz w:val="32"/>
          <w:szCs w:val="32"/>
        </w:rPr>
        <w:t>Legacy System)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ระบบเทคโนโลยีสารสนเทศและเครื่องมือสำหรับการบริหารจัดการข้อมูลของหน่วยงาน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รวมทั้งเป็นไปตาม</w:t>
      </w:r>
      <w:r w:rsidRPr="009D56A8">
        <w:rPr>
          <w:rFonts w:ascii="TH SarabunPSK" w:hAnsi="TH SarabunPSK" w:cs="TH SarabunPSK"/>
          <w:sz w:val="32"/>
          <w:szCs w:val="32"/>
          <w:cs/>
        </w:rPr>
        <w:t>ตามบทบัญญัติ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z w:val="32"/>
          <w:szCs w:val="32"/>
          <w:cs/>
        </w:rPr>
        <w:t>กฎหมายและระเบียบที่เกี่ยวข้อง</w:t>
      </w:r>
    </w:p>
    <w:p w14:paraId="3CBD5378" w14:textId="77777777" w:rsidR="00D61005" w:rsidRPr="009D56A8" w:rsidRDefault="00D61005" w:rsidP="00D61005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การกำหนดบทบาทและความรับผิดชอบ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ผู้มีส่วนเกี่ยวข้อง</w:t>
      </w:r>
      <w:r w:rsidRPr="009D56A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หน่วยงานภาครัฐสามารถปรับเปลี่ยน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ให้สอดคล้องกับบทบาทและภารกิจของหน่วยงาน และ</w:t>
      </w:r>
      <w:r w:rsidRPr="009D56A8">
        <w:rPr>
          <w:rFonts w:ascii="TH SarabunPSK" w:hAnsi="TH SarabunPSK" w:cs="TH SarabunPSK"/>
          <w:sz w:val="32"/>
          <w:szCs w:val="32"/>
          <w:cs/>
        </w:rPr>
        <w:t>เหมาะสม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กับลักษณะ/วัตถุประสงค์ใน</w:t>
      </w:r>
      <w:r w:rsidRPr="009D56A8">
        <w:rPr>
          <w:rFonts w:ascii="TH SarabunPSK" w:hAnsi="TH SarabunPSK" w:cs="TH SarabunPSK"/>
          <w:sz w:val="32"/>
          <w:szCs w:val="32"/>
          <w:cs/>
        </w:rPr>
        <w:t>การใช้งานข้อมูลของหน่วยงาน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ทั้งนี้ ผู้มีส่วนเกี่ยวข้องในแต่ละคนอาจถูกกำหนดให้ทำหน้าที่ในหลายบทบาท</w:t>
      </w:r>
    </w:p>
    <w:p w14:paraId="4637F0E5" w14:textId="44B158F9" w:rsidR="00D61005" w:rsidRPr="009D56A8" w:rsidRDefault="00D61005" w:rsidP="00D61005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9D56A8">
        <w:rPr>
          <w:rFonts w:ascii="TH SarabunPSK" w:hAnsi="TH SarabunPSK" w:cs="TH SarabunPSK"/>
          <w:sz w:val="32"/>
          <w:szCs w:val="32"/>
          <w:cs/>
        </w:rPr>
        <w:t>หมวดหมู่และระดับชั้นของข้อมูล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ในที่นี้แนะนำให้แบ่งหมวดหมู่ออกเป็น </w:t>
      </w:r>
      <w:r w:rsidR="00261669">
        <w:rPr>
          <w:rFonts w:ascii="TH SarabunPSK" w:hAnsi="TH SarabunPSK" w:cs="TH SarabunPSK"/>
          <w:sz w:val="32"/>
          <w:szCs w:val="32"/>
          <w:cs/>
        </w:rPr>
        <w:t>5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หมวดหมู่ตามกรอบธรรมาภิบาลข้อมูลและการใช้งานภายในหน่วยงาน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และกำหนดให้มีการจัดระดับชั้นความลับของข้อมูล อย่างน้อย </w:t>
      </w:r>
      <w:r w:rsidR="00261669">
        <w:rPr>
          <w:rFonts w:ascii="TH SarabunPSK" w:hAnsi="TH SarabunPSK" w:cs="TH SarabunPSK"/>
          <w:sz w:val="32"/>
          <w:szCs w:val="32"/>
          <w:cs/>
        </w:rPr>
        <w:t>3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ระดับ ได้แก่ ข้อมูลใช้ภายใน </w:t>
      </w:r>
      <w:r w:rsidRPr="009D56A8">
        <w:rPr>
          <w:rFonts w:ascii="TH SarabunPSK" w:hAnsi="TH SarabunPSK" w:cs="TH SarabunPSK"/>
          <w:sz w:val="32"/>
          <w:szCs w:val="32"/>
        </w:rPr>
        <w:t xml:space="preserve">(Internal Use Only)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ข้อมูลที่มีชั้นความลับ (</w:t>
      </w:r>
      <w:r w:rsidRPr="009D56A8">
        <w:rPr>
          <w:rFonts w:ascii="TH SarabunPSK" w:hAnsi="TH SarabunPSK" w:cs="TH SarabunPSK"/>
          <w:sz w:val="32"/>
          <w:szCs w:val="32"/>
        </w:rPr>
        <w:t>Secret)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ข้อมูลเปิดเผยได้ </w:t>
      </w:r>
      <w:r w:rsidRPr="009D56A8">
        <w:rPr>
          <w:rFonts w:ascii="TH SarabunPSK" w:hAnsi="TH SarabunPSK" w:cs="TH SarabunPSK"/>
          <w:sz w:val="32"/>
          <w:szCs w:val="32"/>
        </w:rPr>
        <w:t>(Public)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หน่วยงานภาครัฐสามารถจัด</w:t>
      </w:r>
      <w:r w:rsidRPr="009D56A8">
        <w:rPr>
          <w:rFonts w:ascii="TH SarabunPSK" w:hAnsi="TH SarabunPSK" w:cs="TH SarabunPSK"/>
          <w:sz w:val="32"/>
          <w:szCs w:val="32"/>
          <w:cs/>
        </w:rPr>
        <w:t>หมวดหมู่และการจัดระดับชั้นของข้อมูล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ที่ปรับลดหรือ</w:t>
      </w:r>
      <w:r w:rsidRPr="009D56A8">
        <w:rPr>
          <w:rFonts w:ascii="TH SarabunPSK" w:hAnsi="TH SarabunPSK" w:cs="TH SarabunPSK"/>
          <w:sz w:val="32"/>
          <w:szCs w:val="32"/>
          <w:cs/>
        </w:rPr>
        <w:t>แบ่งย่อย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ได้ตามความเหมาะสม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อย่างไรก็ดี ควรมี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Pr="009D56A8">
        <w:rPr>
          <w:rFonts w:ascii="TH SarabunPSK" w:hAnsi="TH SarabunPSK" w:cs="TH SarabunPSK"/>
          <w:sz w:val="32"/>
          <w:szCs w:val="32"/>
        </w:rPr>
        <w:t xml:space="preserve">Mapping </w:t>
      </w:r>
      <w:r w:rsidRPr="009D56A8">
        <w:rPr>
          <w:rFonts w:ascii="TH SarabunPSK" w:hAnsi="TH SarabunPSK" w:cs="TH SarabunPSK"/>
          <w:sz w:val="32"/>
          <w:szCs w:val="32"/>
          <w:cs/>
        </w:rPr>
        <w:t>ให้สอดคล้อง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9D56A8">
        <w:rPr>
          <w:rFonts w:ascii="TH SarabunPSK" w:hAnsi="TH SarabunPSK" w:cs="TH SarabunPSK"/>
          <w:sz w:val="32"/>
          <w:szCs w:val="32"/>
          <w:cs/>
        </w:rPr>
        <w:t>เข้ากับหมวดหมู่</w:t>
      </w:r>
      <w:r w:rsidRPr="009D56A8">
        <w:rPr>
          <w:rFonts w:ascii="TH SarabunPSK" w:hAnsi="TH SarabunPSK" w:cs="TH SarabunPSK"/>
          <w:spacing w:val="-2"/>
          <w:sz w:val="32"/>
          <w:szCs w:val="32"/>
          <w:cs/>
        </w:rPr>
        <w:t>และระดับชั้นของข้อมูลที่</w:t>
      </w:r>
      <w:r w:rsidRPr="009D56A8">
        <w:rPr>
          <w:rFonts w:ascii="TH SarabunPSK" w:hAnsi="TH SarabunPSK" w:cs="TH SarabunPSK" w:hint="cs"/>
          <w:spacing w:val="-2"/>
          <w:sz w:val="32"/>
          <w:szCs w:val="32"/>
          <w:cs/>
        </w:rPr>
        <w:t>แนะนำ</w:t>
      </w:r>
      <w:r w:rsidRPr="009D56A8">
        <w:rPr>
          <w:rFonts w:ascii="TH SarabunPSK" w:hAnsi="TH SarabunPSK" w:cs="TH SarabunPSK"/>
          <w:spacing w:val="-2"/>
          <w:sz w:val="32"/>
          <w:szCs w:val="32"/>
          <w:cs/>
        </w:rPr>
        <w:t>ไว้ด้วย เพื่อให้สามารถจัดการและสามารถนำเข้าระบบ</w:t>
      </w:r>
      <w:r w:rsidRPr="009D56A8">
        <w:rPr>
          <w:rFonts w:ascii="TH SarabunPSK" w:hAnsi="TH SarabunPSK" w:cs="TH SarabunPSK" w:hint="cs"/>
          <w:spacing w:val="-2"/>
          <w:sz w:val="32"/>
          <w:szCs w:val="32"/>
          <w:cs/>
        </w:rPr>
        <w:t>บัญชีข้อมูลภาครัฐ (</w:t>
      </w:r>
      <w:r w:rsidRPr="009D56A8">
        <w:rPr>
          <w:rFonts w:ascii="TH SarabunPSK" w:hAnsi="TH SarabunPSK" w:cs="TH SarabunPSK"/>
          <w:spacing w:val="-2"/>
          <w:sz w:val="32"/>
          <w:szCs w:val="32"/>
        </w:rPr>
        <w:t xml:space="preserve">Governance Data Catalog </w:t>
      </w:r>
      <w:r w:rsidRPr="009D56A8">
        <w:rPr>
          <w:rFonts w:ascii="TH SarabunPSK" w:hAnsi="TH SarabunPSK" w:cs="TH SarabunPSK" w:hint="cs"/>
          <w:spacing w:val="-2"/>
          <w:sz w:val="32"/>
          <w:szCs w:val="32"/>
          <w:cs/>
        </w:rPr>
        <w:t>หรือ</w:t>
      </w:r>
      <w:r w:rsidRPr="009D56A8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pacing w:val="-2"/>
          <w:sz w:val="32"/>
          <w:szCs w:val="32"/>
        </w:rPr>
        <w:t xml:space="preserve">GD Catalog) </w:t>
      </w:r>
      <w:r w:rsidRPr="009D56A8">
        <w:rPr>
          <w:rFonts w:ascii="TH SarabunPSK" w:hAnsi="TH SarabunPSK" w:cs="TH SarabunPSK"/>
          <w:spacing w:val="-2"/>
          <w:sz w:val="32"/>
          <w:szCs w:val="32"/>
          <w:cs/>
        </w:rPr>
        <w:t>ได้</w:t>
      </w:r>
      <w:r w:rsidRPr="009D56A8">
        <w:rPr>
          <w:rFonts w:ascii="TH SarabunPSK" w:hAnsi="TH SarabunPSK" w:cs="TH SarabunPSK" w:hint="cs"/>
          <w:spacing w:val="-2"/>
          <w:sz w:val="32"/>
          <w:szCs w:val="32"/>
          <w:cs/>
        </w:rPr>
        <w:t>อย่างมี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ประสิทธิภาพและเป็นระบบ</w:t>
      </w:r>
    </w:p>
    <w:p w14:paraId="6B216AEA" w14:textId="77777777" w:rsidR="00D61005" w:rsidRPr="009D56A8" w:rsidRDefault="00D61005" w:rsidP="00D61005">
      <w:pPr>
        <w:pStyle w:val="ListParagraph"/>
        <w:numPr>
          <w:ilvl w:val="1"/>
          <w:numId w:val="26"/>
        </w:numPr>
        <w:tabs>
          <w:tab w:val="left" w:pos="1134"/>
        </w:tabs>
        <w:spacing w:before="120" w:after="0" w:line="240" w:lineRule="auto"/>
        <w:ind w:left="714" w:hanging="43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ข้อเสนอแนะเพิ่มเติม</w:t>
      </w:r>
    </w:p>
    <w:p w14:paraId="7C0F7828" w14:textId="77777777" w:rsidR="00D61005" w:rsidRPr="009D56A8" w:rsidRDefault="00D61005" w:rsidP="00D61005">
      <w:pPr>
        <w:pStyle w:val="ListParagraph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สร้างความตระหนักรู้และรับรู้ให้ผู้ปฏิบัติงานทุกระดับในองค์กร </w:t>
      </w:r>
    </w:p>
    <w:p w14:paraId="78819F1F" w14:textId="77777777" w:rsidR="00D61005" w:rsidRPr="009D56A8" w:rsidRDefault="00D61005" w:rsidP="00D61005">
      <w:pPr>
        <w:pStyle w:val="ListParagraph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ควรมีการจัดทำหลักสูตรอบรมด้าน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ธรรมาภิบาลข้อมูล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9D56A8">
        <w:rPr>
          <w:rFonts w:ascii="TH SarabunPSK" w:hAnsi="TH SarabunPSK" w:cs="TH SarabunPSK"/>
          <w:sz w:val="32"/>
          <w:szCs w:val="32"/>
          <w:cs/>
        </w:rPr>
        <w:t>กำหนดกลุ่มผู้เรียนตามบทบาทที่เกี่ยวข้องกับการใช้งานข้อมูลพร้อมเกณฑ์องค์ความรู้ขั้นต่ำที่ผู้เข้าอบร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จำเป็น</w:t>
      </w:r>
      <w:r w:rsidRPr="009D56A8">
        <w:rPr>
          <w:rFonts w:ascii="TH SarabunPSK" w:hAnsi="TH SarabunPSK" w:cs="TH SarabunPSK"/>
          <w:sz w:val="32"/>
          <w:szCs w:val="32"/>
          <w:cs/>
        </w:rPr>
        <w:t>ต้องรู้ และมีการปรับปรุงหลักสูตรอย่างสม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9D56A8">
        <w:rPr>
          <w:rFonts w:ascii="TH SarabunPSK" w:hAnsi="TH SarabunPSK" w:cs="TH SarabunPSK"/>
          <w:sz w:val="32"/>
          <w:szCs w:val="32"/>
          <w:cs/>
        </w:rPr>
        <w:t>เสมอให้สอดรับกับเทคโนโลยีและปฏิบัติจริงได้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100260DA" w14:textId="6065BD03" w:rsidR="00D61005" w:rsidRPr="009D56A8" w:rsidRDefault="00D61005" w:rsidP="00D61005">
      <w:pPr>
        <w:pStyle w:val="ListParagraph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14" w:name="_Hlk76830220"/>
      <w:r w:rsidRPr="009D56A8">
        <w:rPr>
          <w:rFonts w:ascii="TH SarabunPSK" w:hAnsi="TH SarabunPSK" w:cs="TH SarabunPSK" w:hint="cs"/>
          <w:sz w:val="32"/>
          <w:szCs w:val="32"/>
          <w:cs/>
        </w:rPr>
        <w:t>ควรมี</w:t>
      </w:r>
      <w:r w:rsidRPr="009D56A8">
        <w:rPr>
          <w:rFonts w:ascii="TH SarabunPSK" w:hAnsi="TH SarabunPSK" w:cs="TH SarabunPSK"/>
          <w:sz w:val="32"/>
          <w:szCs w:val="32"/>
          <w:cs/>
        </w:rPr>
        <w:t>ผู้เชี่ยวชาญ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หรือที่</w:t>
      </w:r>
      <w:r w:rsidRPr="009D56A8">
        <w:rPr>
          <w:rFonts w:ascii="TH SarabunPSK" w:hAnsi="TH SarabunPSK" w:cs="TH SarabunPSK"/>
          <w:sz w:val="32"/>
          <w:szCs w:val="32"/>
          <w:cs/>
        </w:rPr>
        <w:t>ปรึกษาให้การสนับสนุนระหว่า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งปฏิบัติงานจริงได้อย่างมีประสิทธิภาพ</w:t>
      </w:r>
      <w:bookmarkEnd w:id="14"/>
    </w:p>
    <w:p w14:paraId="5DE012A4" w14:textId="77777777" w:rsidR="00D61005" w:rsidRPr="009D56A8" w:rsidRDefault="00D61005" w:rsidP="00A527D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D61005" w:rsidRPr="009D56A8" w:rsidSect="0071453C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pgSz w:w="11906" w:h="16838"/>
          <w:pgMar w:top="1135" w:right="1440" w:bottom="1135" w:left="1440" w:header="421" w:footer="595" w:gutter="0"/>
          <w:pgNumType w:fmt="thaiLetters" w:start="1"/>
          <w:cols w:space="708"/>
          <w:docGrid w:linePitch="360"/>
        </w:sectPr>
      </w:pPr>
    </w:p>
    <w:bookmarkEnd w:id="12" w:displacedByCustomXml="next"/>
    <w:sdt>
      <w:sdtPr>
        <w:rPr>
          <w:rFonts w:ascii="TH SarabunPSK" w:hAnsi="TH SarabunPSK" w:cs="TH SarabunPSK" w:hint="cs"/>
          <w:b/>
          <w:bCs/>
          <w:sz w:val="32"/>
          <w:szCs w:val="32"/>
          <w:cs/>
        </w:rPr>
        <w:id w:val="1698506257"/>
        <w:showingPlcHdr/>
        <w:picture/>
      </w:sdtPr>
      <w:sdtContent>
        <w:p w14:paraId="04D78554" w14:textId="51E9CCB3" w:rsidR="00A67A39" w:rsidRPr="009D56A8" w:rsidRDefault="005014EA" w:rsidP="00A67A3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9D56A8">
            <w:rPr>
              <w:noProof/>
            </w:rPr>
            <w:drawing>
              <wp:inline distT="0" distB="0" distL="0" distR="0" wp14:anchorId="70CE4E60" wp14:editId="0910BA53">
                <wp:extent cx="1095555" cy="1095555"/>
                <wp:effectExtent l="0" t="0" r="9525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555" cy="1095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8A54A67" w14:textId="77777777" w:rsidR="008970FA" w:rsidRPr="009D56A8" w:rsidRDefault="008970F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228A22" w14:textId="77777777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1A110B" w14:textId="77777777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22DD2" w14:textId="6AB11220" w:rsidR="00E07F8A" w:rsidRPr="009D56A8" w:rsidRDefault="00E07F8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114558" w14:textId="77777777" w:rsidR="00E07F8A" w:rsidRPr="009D56A8" w:rsidRDefault="00E07F8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E7B0CA" w14:textId="77777777" w:rsidR="008970FA" w:rsidRPr="009D56A8" w:rsidRDefault="008970F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3834F0" w14:textId="05E44780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97B4EC" w14:textId="77777777" w:rsidR="005014EA" w:rsidRPr="009D56A8" w:rsidRDefault="005014E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013B9A" w14:textId="7013D658" w:rsidR="00E07F8A" w:rsidRPr="009D56A8" w:rsidRDefault="002652A4" w:rsidP="00E50439">
      <w:pPr>
        <w:pStyle w:val="Heading1"/>
        <w:spacing w:before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15" w:name="_Toc84236374"/>
      <w:r w:rsidRPr="009D56A8">
        <w:rPr>
          <w:rFonts w:ascii="TH SarabunPSK" w:hAnsi="TH SarabunPSK" w:cs="TH SarabunPSK" w:hint="cs"/>
          <w:b/>
          <w:bCs/>
          <w:sz w:val="44"/>
          <w:szCs w:val="44"/>
          <w:cs/>
        </w:rPr>
        <w:t>เอกสารแม่แบบ</w:t>
      </w:r>
      <w:r w:rsidR="00A67A39" w:rsidRPr="009D56A8">
        <w:rPr>
          <w:rFonts w:ascii="TH SarabunPSK" w:hAnsi="TH SarabunPSK" w:cs="TH SarabunPSK"/>
          <w:b/>
          <w:bCs/>
          <w:sz w:val="44"/>
          <w:szCs w:val="44"/>
          <w:cs/>
        </w:rPr>
        <w:t>แนวปฏิบัติ</w:t>
      </w:r>
      <w:r w:rsidR="0026090E" w:rsidRPr="009D56A8">
        <w:rPr>
          <w:rFonts w:ascii="TH SarabunPSK" w:hAnsi="TH SarabunPSK" w:cs="TH SarabunPSK" w:hint="cs"/>
          <w:b/>
          <w:bCs/>
          <w:sz w:val="44"/>
          <w:szCs w:val="44"/>
          <w:cs/>
        </w:rPr>
        <w:t>การบริหารจัดการ</w:t>
      </w:r>
      <w:r w:rsidR="00A67A39" w:rsidRPr="009D56A8">
        <w:rPr>
          <w:rFonts w:ascii="TH SarabunPSK" w:hAnsi="TH SarabunPSK" w:cs="TH SarabunPSK"/>
          <w:b/>
          <w:bCs/>
          <w:sz w:val="44"/>
          <w:szCs w:val="44"/>
          <w:cs/>
        </w:rPr>
        <w:t>ข้อมูล</w:t>
      </w:r>
      <w:bookmarkEnd w:id="15"/>
      <w:r w:rsidR="00E07F8A" w:rsidRPr="009D56A8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</w:p>
    <w:p w14:paraId="5DA3007B" w14:textId="20432210" w:rsidR="00E07F8A" w:rsidRPr="009D56A8" w:rsidRDefault="00E07F8A" w:rsidP="00D4482A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  <w:cs/>
        </w:rPr>
      </w:pPr>
      <w:bookmarkStart w:id="16" w:name="_Hlk71893772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44"/>
          <w:szCs w:val="44"/>
          <w:cs/>
        </w:rPr>
        <w:t>(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</w:rPr>
        <w:t>Data Management Guideline</w:t>
      </w:r>
      <w:r w:rsidR="002652A4" w:rsidRPr="009D56A8"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</w:rPr>
        <w:t xml:space="preserve"> Template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</w:rPr>
        <w:t>)</w:t>
      </w:r>
    </w:p>
    <w:bookmarkEnd w:id="16"/>
    <w:p w14:paraId="70DBA84B" w14:textId="203494A7" w:rsidR="00A67A39" w:rsidRPr="009D56A8" w:rsidRDefault="00000000" w:rsidP="00E07F8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color w:val="808080" w:themeColor="background1" w:themeShade="80"/>
          <w:sz w:val="44"/>
          <w:szCs w:val="44"/>
        </w:rPr>
      </w:pPr>
      <w:sdt>
        <w:sdtPr>
          <w:rPr>
            <w:rFonts w:ascii="TH SarabunPSK" w:hAnsi="TH SarabunPSK" w:cs="TH SarabunPSK"/>
            <w:b/>
            <w:bCs/>
            <w:color w:val="808080" w:themeColor="background1" w:themeShade="80"/>
            <w:sz w:val="44"/>
            <w:szCs w:val="44"/>
          </w:rPr>
          <w:alias w:val="ชื่อหน่วยงาน"/>
          <w:tag w:val="ชื่อหน่วยงาน"/>
          <w:id w:val="-1198393219"/>
          <w:placeholder>
            <w:docPart w:val="7443570236A64CE995AB5DDB123CF8F1"/>
          </w:placeholder>
        </w:sdtPr>
        <w:sdtContent>
          <w:r w:rsidR="00D71D1E" w:rsidRPr="009D56A8">
            <w:rPr>
              <w:rFonts w:ascii="TH SarabunPSK" w:hAnsi="TH SarabunPSK" w:cs="TH SarabunPSK" w:hint="cs"/>
              <w:b/>
              <w:bCs/>
              <w:color w:val="808080" w:themeColor="background1" w:themeShade="80"/>
              <w:sz w:val="44"/>
              <w:szCs w:val="44"/>
              <w:cs/>
            </w:rPr>
            <w:t>พิมพ์ชื่อหน่วยงาน</w:t>
          </w:r>
        </w:sdtContent>
      </w:sdt>
    </w:p>
    <w:p w14:paraId="7A636B75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1E50ED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1383D1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B4BC1A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A0D663" w14:textId="2FA420B9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6881513" w14:textId="6D9D58C2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8630908" w14:textId="1A5E49CE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2A10571" w14:textId="765A783E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7C3EB93" w14:textId="549EE1C7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486755" w14:textId="77777777" w:rsidR="00E07F8A" w:rsidRPr="009D56A8" w:rsidRDefault="00E07F8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FB22A4F" w14:textId="610DED98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60C957" w14:textId="121908BE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571177F" w14:textId="3E9F3F00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A0731F5" w14:textId="77777777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54D5C80" w14:textId="77777777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D56A8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</w:p>
    <w:sdt>
      <w:sdtPr>
        <w:rPr>
          <w:rFonts w:ascii="TH SarabunPSK" w:hAnsi="TH SarabunPSK" w:cs="TH SarabunPSK"/>
          <w:color w:val="808080" w:themeColor="background1" w:themeShade="80"/>
          <w:sz w:val="44"/>
          <w:szCs w:val="44"/>
        </w:rPr>
        <w:alias w:val="กอง/สำนัก/ฝ่าย/ศูนย์"/>
        <w:tag w:val="กอง/สำนัก/ฝ่าย/ศูนย์"/>
        <w:id w:val="94826689"/>
        <w:placeholder>
          <w:docPart w:val="7443570236A64CE995AB5DDB123CF8F1"/>
        </w:placeholder>
        <w:text/>
      </w:sdtPr>
      <w:sdtContent>
        <w:p w14:paraId="037F344E" w14:textId="48FB3FB2" w:rsidR="004C5C90" w:rsidRPr="009D56A8" w:rsidRDefault="00D71D1E" w:rsidP="008970FA">
          <w:pPr>
            <w:spacing w:after="0" w:line="240" w:lineRule="auto"/>
            <w:jc w:val="center"/>
            <w:rPr>
              <w:rFonts w:ascii="TH SarabunPSK" w:hAnsi="TH SarabunPSK" w:cs="TH SarabunPSK"/>
              <w:color w:val="808080" w:themeColor="background1" w:themeShade="80"/>
              <w:sz w:val="44"/>
              <w:szCs w:val="44"/>
            </w:rPr>
          </w:pPr>
          <w:r w:rsidRPr="009D56A8">
            <w:rPr>
              <w:rFonts w:ascii="TH SarabunPSK" w:hAnsi="TH SarabunPSK" w:cs="TH SarabunPSK" w:hint="cs"/>
              <w:color w:val="808080" w:themeColor="background1" w:themeShade="80"/>
              <w:sz w:val="44"/>
              <w:szCs w:val="44"/>
              <w:cs/>
            </w:rPr>
            <w:t>พิมพ์ชื่อกอง/สำนัก/ฝ่าย/ศูนย์ที่จัดทำแนวปฏิบัติ</w:t>
          </w:r>
          <w:r w:rsidR="00B75321" w:rsidRPr="009D56A8">
            <w:rPr>
              <w:rFonts w:ascii="TH SarabunPSK" w:hAnsi="TH SarabunPSK" w:cs="TH SarabunPSK" w:hint="cs"/>
              <w:color w:val="808080" w:themeColor="background1" w:themeShade="80"/>
              <w:sz w:val="44"/>
              <w:szCs w:val="44"/>
              <w:cs/>
            </w:rPr>
            <w:t>การบริหารจัดการข้อมูล</w:t>
          </w:r>
        </w:p>
      </w:sdtContent>
    </w:sdt>
    <w:p w14:paraId="3FAEFE8B" w14:textId="77777777" w:rsidR="008970FA" w:rsidRPr="009D56A8" w:rsidRDefault="008970FA" w:rsidP="00860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594A31" w14:textId="1A801B96" w:rsidR="008970FA" w:rsidRPr="009D56A8" w:rsidRDefault="008970FA" w:rsidP="00860D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8970FA" w:rsidRPr="009D56A8" w:rsidSect="000B01B3">
          <w:headerReference w:type="even" r:id="rId29"/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1135" w:right="1440" w:bottom="1276" w:left="1440" w:header="426" w:footer="708" w:gutter="0"/>
          <w:pgNumType w:fmt="thaiNumbers" w:start="1"/>
          <w:cols w:space="708"/>
          <w:titlePg/>
          <w:docGrid w:linePitch="360"/>
        </w:sectPr>
      </w:pPr>
    </w:p>
    <w:p w14:paraId="06F7DCFD" w14:textId="77777777" w:rsidR="00687F20" w:rsidRPr="009D56A8" w:rsidRDefault="00687F20" w:rsidP="000C7F68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56A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</w:t>
      </w:r>
      <w:r w:rsidR="006D1E85" w:rsidRPr="009D56A8">
        <w:rPr>
          <w:rFonts w:ascii="TH SarabunPSK" w:hAnsi="TH SarabunPSK" w:cs="TH SarabunPSK" w:hint="cs"/>
          <w:b/>
          <w:bCs/>
          <w:sz w:val="40"/>
          <w:szCs w:val="40"/>
          <w:cs/>
        </w:rPr>
        <w:t>อนุมัติเอกสาร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835"/>
        <w:gridCol w:w="2217"/>
      </w:tblGrid>
      <w:tr w:rsidR="006D1E85" w:rsidRPr="009D56A8" w14:paraId="17C6644E" w14:textId="77777777" w:rsidTr="009A09C3">
        <w:tc>
          <w:tcPr>
            <w:tcW w:w="9016" w:type="dxa"/>
            <w:gridSpan w:val="4"/>
          </w:tcPr>
          <w:p w14:paraId="6DE57BAC" w14:textId="77777777" w:rsidR="006D1E85" w:rsidRPr="009D56A8" w:rsidRDefault="006D1E85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6D1E85" w:rsidRPr="009D56A8" w14:paraId="0A2CC2E4" w14:textId="77777777" w:rsidTr="00185711">
        <w:tc>
          <w:tcPr>
            <w:tcW w:w="6799" w:type="dxa"/>
            <w:gridSpan w:val="3"/>
            <w:shd w:val="clear" w:color="auto" w:fill="F2F2F2" w:themeFill="background1" w:themeFillShade="F2"/>
          </w:tcPr>
          <w:p w14:paraId="3102D0B0" w14:textId="0E41AB71" w:rsidR="006D1E85" w:rsidRPr="009D56A8" w:rsidRDefault="006D1E85" w:rsidP="006D1E85">
            <w:pPr>
              <w:pStyle w:val="Default"/>
              <w:rPr>
                <w:color w:val="808080" w:themeColor="background1" w:themeShade="80"/>
                <w:sz w:val="30"/>
                <w:szCs w:val="30"/>
                <w:cs/>
              </w:rPr>
            </w:pPr>
            <w:r w:rsidRPr="009D56A8">
              <w:rPr>
                <w:rFonts w:hint="cs"/>
                <w:color w:val="808080" w:themeColor="background1" w:themeShade="80"/>
                <w:sz w:val="30"/>
                <w:szCs w:val="30"/>
                <w:cs/>
              </w:rPr>
              <w:t>แนวปฏิบัติการบริหารจัดการข้อมูล</w:t>
            </w:r>
            <w:r w:rsidRPr="009D56A8">
              <w:rPr>
                <w:color w:val="808080" w:themeColor="background1" w:themeShade="8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17" w:type="dxa"/>
            <w:shd w:val="clear" w:color="auto" w:fill="F2F2F2" w:themeFill="background1" w:themeFillShade="F2"/>
          </w:tcPr>
          <w:p w14:paraId="540CCD4C" w14:textId="77777777" w:rsidR="006D1E85" w:rsidRPr="009D56A8" w:rsidRDefault="007926FF" w:rsidP="00860DEC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color w:val="808080" w:themeColor="background1" w:themeShade="80"/>
                <w:sz w:val="32"/>
                <w:szCs w:val="32"/>
                <w:cs/>
              </w:rPr>
              <w:t xml:space="preserve">ฉบับที่ </w:t>
            </w:r>
            <w:r w:rsidRPr="009D56A8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 xml:space="preserve">xx / </w:t>
            </w:r>
            <w:r w:rsidRPr="009D56A8">
              <w:rPr>
                <w:rFonts w:ascii="TH SarabunPSK" w:hAnsi="TH SarabunPSK" w:cs="TH SarabunPSK" w:hint="cs"/>
                <w:color w:val="808080" w:themeColor="background1" w:themeShade="80"/>
                <w:sz w:val="32"/>
                <w:szCs w:val="32"/>
                <w:cs/>
              </w:rPr>
              <w:t xml:space="preserve">เวอร์ชั่น </w:t>
            </w:r>
            <w:r w:rsidRPr="009D56A8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xx</w:t>
            </w:r>
          </w:p>
        </w:tc>
      </w:tr>
      <w:tr w:rsidR="006D1E85" w:rsidRPr="009D56A8" w14:paraId="347D1DD5" w14:textId="77777777" w:rsidTr="000C7F68">
        <w:tc>
          <w:tcPr>
            <w:tcW w:w="1413" w:type="dxa"/>
          </w:tcPr>
          <w:p w14:paraId="723D55FA" w14:textId="77777777" w:rsidR="006D1E85" w:rsidRPr="009D56A8" w:rsidRDefault="007926FF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การอนุมัติ</w:t>
            </w:r>
          </w:p>
        </w:tc>
        <w:tc>
          <w:tcPr>
            <w:tcW w:w="2551" w:type="dxa"/>
          </w:tcPr>
          <w:p w14:paraId="36185E05" w14:textId="77777777" w:rsidR="006D1E85" w:rsidRPr="009D56A8" w:rsidRDefault="007926FF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</w:tcPr>
          <w:p w14:paraId="5FDBA594" w14:textId="77777777" w:rsidR="006D1E85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17" w:type="dxa"/>
          </w:tcPr>
          <w:p w14:paraId="086C0EB6" w14:textId="77777777" w:rsidR="006D1E85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ลงนาม</w:t>
            </w:r>
          </w:p>
        </w:tc>
      </w:tr>
      <w:tr w:rsidR="006D1E85" w:rsidRPr="009D56A8" w14:paraId="39CCAD06" w14:textId="77777777" w:rsidTr="000C7F68">
        <w:tc>
          <w:tcPr>
            <w:tcW w:w="1413" w:type="dxa"/>
          </w:tcPr>
          <w:p w14:paraId="3EEE3352" w14:textId="77777777" w:rsidR="006D1E85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  <w:tc>
          <w:tcPr>
            <w:tcW w:w="2551" w:type="dxa"/>
          </w:tcPr>
          <w:p w14:paraId="53339A71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DB8D017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361409E7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1E85" w:rsidRPr="009D56A8" w14:paraId="52C4B425" w14:textId="77777777" w:rsidTr="000C7F68">
        <w:tc>
          <w:tcPr>
            <w:tcW w:w="1413" w:type="dxa"/>
          </w:tcPr>
          <w:p w14:paraId="7C168B4E" w14:textId="77777777" w:rsidR="006D1E85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ผู้ตรวจสอบ</w:t>
            </w:r>
          </w:p>
        </w:tc>
        <w:tc>
          <w:tcPr>
            <w:tcW w:w="2551" w:type="dxa"/>
          </w:tcPr>
          <w:p w14:paraId="07EB1E29" w14:textId="77777777" w:rsidR="006D1E85" w:rsidRPr="009D56A8" w:rsidRDefault="006D1E85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1F0B0E2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69BEAB76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4CE9861D" w14:textId="77777777" w:rsidTr="000C7F68">
        <w:tc>
          <w:tcPr>
            <w:tcW w:w="1413" w:type="dxa"/>
            <w:vMerge w:val="restart"/>
          </w:tcPr>
          <w:p w14:paraId="5F3FC6F5" w14:textId="77777777" w:rsidR="000C7F68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ผู้จัดทำ</w:t>
            </w:r>
          </w:p>
        </w:tc>
        <w:tc>
          <w:tcPr>
            <w:tcW w:w="2551" w:type="dxa"/>
          </w:tcPr>
          <w:p w14:paraId="2CC084D7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0B4EBC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67C6B3B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4A6DD14" w14:textId="77777777" w:rsidTr="000C7F68">
        <w:tc>
          <w:tcPr>
            <w:tcW w:w="1413" w:type="dxa"/>
            <w:vMerge/>
          </w:tcPr>
          <w:p w14:paraId="35CAF26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45C35561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1AF47E5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6C661E5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44797C66" w14:textId="77777777" w:rsidTr="000C7F68">
        <w:tc>
          <w:tcPr>
            <w:tcW w:w="1413" w:type="dxa"/>
            <w:vMerge/>
          </w:tcPr>
          <w:p w14:paraId="307C0A4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1A3209C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A26B9D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0AB45DA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125C04AF" w14:textId="77777777" w:rsidTr="000C7F68">
        <w:tc>
          <w:tcPr>
            <w:tcW w:w="1413" w:type="dxa"/>
            <w:vMerge/>
          </w:tcPr>
          <w:p w14:paraId="03A63FC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BE89BC4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5AC8113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05E08BB3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751AD0B" w14:textId="77777777" w:rsidTr="009A09C3">
        <w:tc>
          <w:tcPr>
            <w:tcW w:w="3964" w:type="dxa"/>
            <w:gridSpan w:val="2"/>
          </w:tcPr>
          <w:p w14:paraId="6F2C58F5" w14:textId="77777777" w:rsidR="000C7F68" w:rsidRPr="009D56A8" w:rsidRDefault="000C7F68" w:rsidP="000C7F6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วันที่อนุมัติ</w:t>
            </w:r>
          </w:p>
        </w:tc>
        <w:tc>
          <w:tcPr>
            <w:tcW w:w="5052" w:type="dxa"/>
            <w:gridSpan w:val="2"/>
          </w:tcPr>
          <w:p w14:paraId="135D8F5D" w14:textId="77777777" w:rsidR="000C7F68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วันที่บังคับใช้</w:t>
            </w:r>
          </w:p>
        </w:tc>
      </w:tr>
    </w:tbl>
    <w:p w14:paraId="7E44B091" w14:textId="1713BB80" w:rsidR="000C7F68" w:rsidRPr="009D56A8" w:rsidRDefault="000C7F68" w:rsidP="006667AA">
      <w:pPr>
        <w:spacing w:before="24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56A8"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บันทึกประวัติการแก้ไขเอกสาร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4394"/>
        <w:gridCol w:w="1933"/>
      </w:tblGrid>
      <w:tr w:rsidR="000C7F68" w:rsidRPr="009D56A8" w14:paraId="5FE8EC52" w14:textId="77777777" w:rsidTr="000C7F68">
        <w:tc>
          <w:tcPr>
            <w:tcW w:w="846" w:type="dxa"/>
          </w:tcPr>
          <w:p w14:paraId="2C36B897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  <w:tc>
          <w:tcPr>
            <w:tcW w:w="1843" w:type="dxa"/>
          </w:tcPr>
          <w:p w14:paraId="4A5453E5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  <w:tc>
          <w:tcPr>
            <w:tcW w:w="4394" w:type="dxa"/>
          </w:tcPr>
          <w:p w14:paraId="20234645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</w:t>
            </w: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ยการเปลี่ยนแปลง</w:t>
            </w:r>
          </w:p>
        </w:tc>
        <w:tc>
          <w:tcPr>
            <w:tcW w:w="1933" w:type="dxa"/>
          </w:tcPr>
          <w:p w14:paraId="044B82E3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ผู้จัดทำ</w:t>
            </w:r>
          </w:p>
        </w:tc>
      </w:tr>
      <w:tr w:rsidR="000C7F68" w:rsidRPr="009D56A8" w14:paraId="26895323" w14:textId="77777777" w:rsidTr="000C7F68">
        <w:tc>
          <w:tcPr>
            <w:tcW w:w="846" w:type="dxa"/>
          </w:tcPr>
          <w:p w14:paraId="05BEE5E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7876A4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105BE1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045AB2C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3129A01E" w14:textId="77777777" w:rsidTr="000C7F68">
        <w:tc>
          <w:tcPr>
            <w:tcW w:w="846" w:type="dxa"/>
          </w:tcPr>
          <w:p w14:paraId="7D472D3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E9DBBF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43FF23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543C879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4F3A976" w14:textId="77777777" w:rsidTr="000C7F68">
        <w:tc>
          <w:tcPr>
            <w:tcW w:w="846" w:type="dxa"/>
          </w:tcPr>
          <w:p w14:paraId="24F05B9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3F68EA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4CAFAC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4A04606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551DABE5" w14:textId="77777777" w:rsidTr="000C7F68">
        <w:tc>
          <w:tcPr>
            <w:tcW w:w="846" w:type="dxa"/>
          </w:tcPr>
          <w:p w14:paraId="32B8DD5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911669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B9AA4D3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6B1FC0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7CFD7E91" w14:textId="77777777" w:rsidTr="000C7F68">
        <w:tc>
          <w:tcPr>
            <w:tcW w:w="846" w:type="dxa"/>
          </w:tcPr>
          <w:p w14:paraId="6E5861D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FAEFD7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073E1E6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208E3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C7C6156" w14:textId="77777777" w:rsidTr="000C7F68">
        <w:tc>
          <w:tcPr>
            <w:tcW w:w="846" w:type="dxa"/>
          </w:tcPr>
          <w:p w14:paraId="23ED7AB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88A5416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DC8CF5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3BC8414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4FC415B" w14:textId="77777777" w:rsidTr="000C7F68">
        <w:tc>
          <w:tcPr>
            <w:tcW w:w="846" w:type="dxa"/>
          </w:tcPr>
          <w:p w14:paraId="1AAEEA5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3612476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00C08B5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ADBB6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B536713" w14:textId="77777777" w:rsidTr="000C7F68">
        <w:tc>
          <w:tcPr>
            <w:tcW w:w="846" w:type="dxa"/>
          </w:tcPr>
          <w:p w14:paraId="7C640FB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5BB6FD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2BD6F7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586A914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31C433F" w14:textId="77777777" w:rsidTr="000C7F68">
        <w:tc>
          <w:tcPr>
            <w:tcW w:w="846" w:type="dxa"/>
          </w:tcPr>
          <w:p w14:paraId="19A5EC1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E097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6B9CEF8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E9E89E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A563587" w14:textId="77777777" w:rsidTr="000C7F68">
        <w:tc>
          <w:tcPr>
            <w:tcW w:w="846" w:type="dxa"/>
          </w:tcPr>
          <w:p w14:paraId="0E4C9EE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C77F32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0B8221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02FFCC8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73F190AD" w14:textId="77777777" w:rsidTr="000C7F68">
        <w:tc>
          <w:tcPr>
            <w:tcW w:w="846" w:type="dxa"/>
          </w:tcPr>
          <w:p w14:paraId="485057C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D43848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3240A4E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024A8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5E58276B" w14:textId="77777777" w:rsidTr="000C7F68">
        <w:tc>
          <w:tcPr>
            <w:tcW w:w="846" w:type="dxa"/>
          </w:tcPr>
          <w:p w14:paraId="15483E4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F88EB6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2BB9335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410B01F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779C3D14" w14:textId="77777777" w:rsidTr="000C7F68">
        <w:tc>
          <w:tcPr>
            <w:tcW w:w="846" w:type="dxa"/>
          </w:tcPr>
          <w:p w14:paraId="76ED0BE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EEED3E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B43C18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164EB1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1D395557" w14:textId="77777777" w:rsidTr="000C7F68">
        <w:tc>
          <w:tcPr>
            <w:tcW w:w="846" w:type="dxa"/>
          </w:tcPr>
          <w:p w14:paraId="3FE0130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473A55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51957E3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F1895D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5BD45BB5" w14:textId="77777777" w:rsidTr="000C7F68">
        <w:tc>
          <w:tcPr>
            <w:tcW w:w="846" w:type="dxa"/>
          </w:tcPr>
          <w:p w14:paraId="3B8BA46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72DD26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33EEEB2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FC10B1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4A8EA8CD" w14:textId="77777777" w:rsidTr="000C7F68">
        <w:tc>
          <w:tcPr>
            <w:tcW w:w="846" w:type="dxa"/>
          </w:tcPr>
          <w:p w14:paraId="7CCF187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FEAE57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6172353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6F514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39D4CE7" w14:textId="77777777" w:rsidTr="000C7F68">
        <w:tc>
          <w:tcPr>
            <w:tcW w:w="846" w:type="dxa"/>
          </w:tcPr>
          <w:p w14:paraId="5DEE925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4720E7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46A0ED4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26BB89A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BAC8359" w14:textId="77777777" w:rsidTr="000C7F68">
        <w:tc>
          <w:tcPr>
            <w:tcW w:w="846" w:type="dxa"/>
          </w:tcPr>
          <w:p w14:paraId="449BDCF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A7989B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3A3EC1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12A62A2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DD66AD" w14:textId="77777777" w:rsidR="00B77AD4" w:rsidRPr="009D56A8" w:rsidRDefault="00B77AD4" w:rsidP="00860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A278EC" w14:textId="77777777" w:rsidR="008970FA" w:rsidRPr="009D56A8" w:rsidRDefault="008970FA">
      <w:pPr>
        <w:rPr>
          <w:rFonts w:ascii="TH SarabunPSK" w:hAnsi="TH SarabunPSK" w:cs="TH SarabunPSK"/>
          <w:sz w:val="32"/>
          <w:szCs w:val="32"/>
          <w:cs/>
        </w:rPr>
        <w:sectPr w:rsidR="008970FA" w:rsidRPr="009D56A8" w:rsidSect="00A520C9">
          <w:headerReference w:type="even" r:id="rId34"/>
          <w:headerReference w:type="default" r:id="rId35"/>
          <w:footerReference w:type="even" r:id="rId36"/>
          <w:headerReference w:type="first" r:id="rId37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388D7333" w14:textId="6E15B715" w:rsidR="00AC4B5D" w:rsidRPr="009D56A8" w:rsidRDefault="00AF4EBA" w:rsidP="0040382E">
      <w:pPr>
        <w:pStyle w:val="Heading2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17" w:name="_Toc76822234"/>
      <w:bookmarkStart w:id="18" w:name="_Toc84236375"/>
      <w:r w:rsidRPr="009D56A8">
        <w:rPr>
          <w:rFonts w:ascii="TH SarabunPSK" w:hAnsi="TH SarabunPSK" w:cs="TH SarabunPSK" w:hint="cs"/>
          <w:b/>
          <w:bCs/>
          <w:sz w:val="44"/>
          <w:szCs w:val="36"/>
          <w:cs/>
        </w:rPr>
        <w:lastRenderedPageBreak/>
        <w:t>บทนำ</w:t>
      </w:r>
      <w:bookmarkStart w:id="19" w:name="_Toc47350134"/>
      <w:bookmarkStart w:id="20" w:name="_Toc61374723"/>
      <w:bookmarkEnd w:id="17"/>
      <w:bookmarkEnd w:id="18"/>
    </w:p>
    <w:p w14:paraId="6FDBAF10" w14:textId="6F48EEF1" w:rsidR="00AC4B5D" w:rsidRPr="009D56A8" w:rsidRDefault="009442DF" w:rsidP="009442DF">
      <w:pPr>
        <w:shd w:val="clear" w:color="auto" w:fill="F2F2F2" w:themeFill="background1" w:themeFillShade="F2"/>
        <w:spacing w:before="240" w:after="0" w:line="240" w:lineRule="auto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ab/>
      </w:r>
      <w:r w:rsidR="00E4490C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ในส่วนนี้</w:t>
      </w:r>
      <w:r w:rsidR="00AC4B5D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ระบุหลักการและขอบเขตของแนวปฏิบัติการบริหารจัดการข้อมูลว่าจัดทำโดยใคร มีผลบังคับใช้กับใคร ความรับผิดหากไม่ปฏิบัติตาม และจะต้องครอบคลุม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ระบบบริหารและกระบวนการจัดการข้อมูล หรือวงจรชีวิตของข้อมูลและองค์ประกอบในการบริหารจัดการข้อมูล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</w:rPr>
        <w:t xml:space="preserve"> </w:t>
      </w:r>
      <w:r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รวมทั้ง</w:t>
      </w:r>
      <w:r w:rsidR="00AC4B5D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กำหนด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หมวดหมู่และการจัดระดับชั้นของข้อมูล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</w:rPr>
        <w:t xml:space="preserve"> 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ผู้เกี่ยวข้อง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</w:rPr>
        <w:t xml:space="preserve"> </w:t>
      </w:r>
      <w:r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คำนิยามสำคัญ และ</w:t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การเผยแพร่และการทบทวน</w:t>
      </w:r>
    </w:p>
    <w:p w14:paraId="17477F97" w14:textId="77777777" w:rsidR="0040382E" w:rsidRPr="009D56A8" w:rsidRDefault="0040382E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Cs w:val="32"/>
          <w:cs/>
        </w:rPr>
      </w:pPr>
      <w:bookmarkStart w:id="21" w:name="_Toc84236376"/>
      <w:bookmarkEnd w:id="19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หลักการ</w:t>
      </w:r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และขอบเขต</w:t>
      </w:r>
      <w:bookmarkEnd w:id="21"/>
    </w:p>
    <w:p w14:paraId="729118E0" w14:textId="37019CAE" w:rsidR="00C814AD" w:rsidRPr="009D56A8" w:rsidRDefault="00A57A50" w:rsidP="009442DF">
      <w:pPr>
        <w:pStyle w:val="Default"/>
        <w:ind w:firstLine="567"/>
        <w:jc w:val="thaiDistribute"/>
        <w:rPr>
          <w:sz w:val="32"/>
          <w:szCs w:val="32"/>
          <w:cs/>
        </w:rPr>
      </w:pPr>
      <w:r w:rsidRPr="009D56A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12177F8" wp14:editId="13E353C8">
            <wp:simplePos x="0" y="0"/>
            <wp:positionH relativeFrom="margin">
              <wp:posOffset>1069340</wp:posOffset>
            </wp:positionH>
            <wp:positionV relativeFrom="paragraph">
              <wp:posOffset>1878330</wp:posOffset>
            </wp:positionV>
            <wp:extent cx="3710940" cy="3063875"/>
            <wp:effectExtent l="0" t="0" r="3810" b="3175"/>
            <wp:wrapTopAndBottom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06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AD" w:rsidRPr="009D56A8">
        <w:rPr>
          <w:sz w:val="32"/>
          <w:szCs w:val="32"/>
          <w:cs/>
        </w:rPr>
        <w:t>แนวปฏิบัติ</w:t>
      </w:r>
      <w:r w:rsidR="00844B18" w:rsidRPr="009D56A8">
        <w:rPr>
          <w:sz w:val="32"/>
          <w:szCs w:val="32"/>
          <w:cs/>
        </w:rPr>
        <w:t>การบริหารจัดการ</w:t>
      </w:r>
      <w:r w:rsidR="00C814AD" w:rsidRPr="009D56A8">
        <w:rPr>
          <w:sz w:val="32"/>
          <w:szCs w:val="32"/>
          <w:cs/>
        </w:rPr>
        <w:t>ข้อมูล ได้กำหนดขึ้นให้สอดคล้องตามนโยบายข้อมูล (</w:t>
      </w:r>
      <w:r w:rsidR="00C814AD" w:rsidRPr="009D56A8">
        <w:rPr>
          <w:sz w:val="32"/>
          <w:szCs w:val="32"/>
        </w:rPr>
        <w:t xml:space="preserve">Data Policy) </w:t>
      </w:r>
      <w:r w:rsidR="00844B18" w:rsidRPr="009D56A8">
        <w:rPr>
          <w:sz w:val="32"/>
          <w:szCs w:val="32"/>
          <w:cs/>
        </w:rPr>
        <w:br/>
      </w:r>
      <w:r w:rsidR="00C814AD" w:rsidRPr="009D56A8">
        <w:rPr>
          <w:sz w:val="32"/>
          <w:szCs w:val="32"/>
          <w:cs/>
        </w:rPr>
        <w:t xml:space="preserve">ที่หน่วยงานประกาศ ซึ่งเป็นหนึ่งในองค์ประกอบตามกรอบธรรมาภิบาลข้อมูลภาครัฐ </w:t>
      </w:r>
      <w:r w:rsidRPr="009D56A8">
        <w:rPr>
          <w:sz w:val="32"/>
          <w:szCs w:val="32"/>
          <w:cs/>
        </w:rPr>
        <w:t xml:space="preserve">จัดทำโดย </w:t>
      </w:r>
      <w:sdt>
        <w:sdtPr>
          <w:rPr>
            <w:color w:val="FF0000"/>
            <w:sz w:val="32"/>
            <w:szCs w:val="32"/>
            <w:cs/>
          </w:rPr>
          <w:id w:val="-1094551192"/>
          <w:placeholder>
            <w:docPart w:val="E4DBD1FC834A443AA9FDE7A4AD1ED63C"/>
          </w:placeholder>
          <w:text/>
        </w:sdtPr>
        <w:sdtContent>
          <w:r w:rsidRPr="009D56A8">
            <w:rPr>
              <w:color w:val="FF0000"/>
              <w:sz w:val="32"/>
              <w:szCs w:val="32"/>
              <w:cs/>
            </w:rPr>
            <w:t>ระบุกอง/สำนัก/ฝ่าย/ศูนย์</w:t>
          </w:r>
        </w:sdtContent>
      </w:sdt>
      <w:r w:rsidRPr="009D56A8">
        <w:rPr>
          <w:color w:val="FF0000"/>
          <w:sz w:val="32"/>
          <w:szCs w:val="32"/>
          <w:cs/>
        </w:rPr>
        <w:t xml:space="preserve"> </w:t>
      </w:r>
      <w:r w:rsidRPr="009D56A8">
        <w:rPr>
          <w:sz w:val="32"/>
          <w:szCs w:val="32"/>
          <w:cs/>
        </w:rPr>
        <w:t>มีผลบังคับใช้กับผู้มีส่วนได้ส่วนเสียที่เกี่ยวข้องกับข้อมูลตามแนวปฏิบัติที่</w:t>
      </w:r>
      <w:r w:rsidRPr="009D56A8">
        <w:rPr>
          <w:color w:val="FF0000"/>
          <w:sz w:val="32"/>
          <w:szCs w:val="32"/>
          <w:cs/>
        </w:rPr>
        <w:t xml:space="preserve"> </w:t>
      </w:r>
      <w:sdt>
        <w:sdtPr>
          <w:rPr>
            <w:color w:val="FF0000"/>
            <w:sz w:val="32"/>
            <w:szCs w:val="32"/>
            <w:cs/>
          </w:rPr>
          <w:id w:val="-719506672"/>
          <w:placeholder>
            <w:docPart w:val="91721D974D894DA992A29E29DDC1F7CE"/>
          </w:placeholder>
          <w:text/>
        </w:sdtPr>
        <w:sdtContent>
          <w:r w:rsidRPr="009D56A8">
            <w:rPr>
              <w:color w:val="FF0000"/>
              <w:sz w:val="32"/>
              <w:szCs w:val="32"/>
              <w:cs/>
            </w:rPr>
            <w:t>ระบุชื่อหน่วยงาน</w:t>
          </w:r>
        </w:sdtContent>
      </w:sdt>
      <w:r w:rsidRPr="009D56A8">
        <w:rPr>
          <w:sz w:val="32"/>
          <w:szCs w:val="32"/>
          <w:cs/>
        </w:rPr>
        <w:t xml:space="preserve"> ประกาศ</w:t>
      </w:r>
      <w:r w:rsidRPr="009D56A8">
        <w:rPr>
          <w:rFonts w:ascii="THSarabunPSK" w:hAnsi="THSarabunPSK" w:cs="THSarabunPSK"/>
          <w:sz w:val="32"/>
          <w:szCs w:val="32"/>
          <w:cs/>
        </w:rPr>
        <w:t xml:space="preserve"> </w:t>
      </w:r>
      <w:r w:rsidRPr="009D56A8">
        <w:rPr>
          <w:sz w:val="32"/>
          <w:szCs w:val="32"/>
          <w:cs/>
        </w:rPr>
        <w:t xml:space="preserve">ซึ่งมีหน้าที่โดยตรงที่จะต้องสนับสนุน ดำเนินการและปฏิบัติตามอย่างเคร่งครัด และผู้ใช้อื่นที่เกี่ยวข้องแต่ไม่มีหน้าที่ในการดูแลข้อมูลจะต้องให้ความร่วมมือในการดำเนินการตามแนวปฏิบัตินี้ ผู้ฝ่าฝืนมีความผิดและจะต้องได้รับการดำเนินการตามระเบียบของหน่วยงาน </w:t>
      </w:r>
      <w:r w:rsidR="00C814AD" w:rsidRPr="009D56A8">
        <w:rPr>
          <w:sz w:val="32"/>
          <w:szCs w:val="32"/>
          <w:cs/>
        </w:rPr>
        <w:t>โดยแนวป</w:t>
      </w:r>
      <w:r w:rsidR="0097477A" w:rsidRPr="009D56A8">
        <w:rPr>
          <w:rFonts w:hint="cs"/>
          <w:sz w:val="32"/>
          <w:szCs w:val="32"/>
          <w:cs/>
        </w:rPr>
        <w:t>ฏิบัติ</w:t>
      </w:r>
      <w:r w:rsidR="00C814AD" w:rsidRPr="009D56A8">
        <w:rPr>
          <w:sz w:val="32"/>
          <w:szCs w:val="32"/>
          <w:cs/>
        </w:rPr>
        <w:t>จะต้องครอบคลุม</w:t>
      </w:r>
      <w:r w:rsidR="00F75ADC" w:rsidRPr="009D56A8">
        <w:rPr>
          <w:sz w:val="32"/>
          <w:szCs w:val="32"/>
          <w:cs/>
        </w:rPr>
        <w:t>ระบบบริหารและกระบวนการจัดการข้อมูล หรือวงจรชีวิตของข้อมูลและองค์ประกอบในการบริหารจัดการข้อมูล</w:t>
      </w:r>
      <w:r w:rsidRPr="009D56A8">
        <w:rPr>
          <w:sz w:val="32"/>
          <w:szCs w:val="32"/>
          <w:cs/>
        </w:rPr>
        <w:br/>
      </w:r>
      <w:r w:rsidR="00C814AD" w:rsidRPr="009D56A8">
        <w:rPr>
          <w:sz w:val="32"/>
          <w:szCs w:val="32"/>
          <w:cs/>
        </w:rPr>
        <w:t>ดัง</w:t>
      </w:r>
      <w:r w:rsidR="00F75ADC" w:rsidRPr="009D56A8">
        <w:rPr>
          <w:sz w:val="32"/>
          <w:szCs w:val="32"/>
          <w:cs/>
        </w:rPr>
        <w:t>รูปต่อไป</w:t>
      </w:r>
      <w:r w:rsidR="00C814AD" w:rsidRPr="009D56A8">
        <w:rPr>
          <w:sz w:val="32"/>
          <w:szCs w:val="32"/>
          <w:cs/>
        </w:rPr>
        <w:t xml:space="preserve">นี้ </w:t>
      </w:r>
    </w:p>
    <w:p w14:paraId="5B43B209" w14:textId="2E0B6486" w:rsidR="00C814AD" w:rsidRPr="009D56A8" w:rsidRDefault="00C814AD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22" w:name="_Toc47350135"/>
      <w:bookmarkStart w:id="23" w:name="_Toc76822236"/>
      <w:bookmarkStart w:id="24" w:name="_Toc84236377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วงจรชีวิตของข้อมูล</w:t>
      </w:r>
      <w:bookmarkEnd w:id="22"/>
      <w:bookmarkEnd w:id="23"/>
      <w:bookmarkEnd w:id="24"/>
    </w:p>
    <w:p w14:paraId="4F11DC6F" w14:textId="388CF7DE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การสร้างข้อมูล (</w:t>
      </w:r>
      <w:r w:rsidRPr="009D56A8">
        <w:rPr>
          <w:b/>
          <w:bCs/>
          <w:sz w:val="32"/>
          <w:szCs w:val="32"/>
        </w:rPr>
        <w:t>Create)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เป็นการสร้างข้อมูลขึ้นมาใหม่</w:t>
      </w:r>
      <w:r w:rsidRPr="009D56A8">
        <w:rPr>
          <w:rFonts w:hint="cs"/>
          <w:sz w:val="32"/>
          <w:szCs w:val="32"/>
          <w:cs/>
        </w:rPr>
        <w:t xml:space="preserve"> หรือปรับปรุงข้อมูลขึ้นใหม่</w:t>
      </w:r>
      <w:r w:rsidRPr="009D56A8">
        <w:rPr>
          <w:sz w:val="32"/>
          <w:szCs w:val="32"/>
          <w:cs/>
        </w:rPr>
        <w:t xml:space="preserve"> โดยวิธีการบันทึกเข้าไปด้วยบุคคลหรือบันทึกอัตโนมัติด้วยอุปกรณ์อิเล็กทรอนิกส์ เช่น อุปกรณ์ตรวจจับสัญญาณ (</w:t>
      </w:r>
      <w:r w:rsidRPr="009D56A8">
        <w:rPr>
          <w:sz w:val="32"/>
          <w:szCs w:val="32"/>
        </w:rPr>
        <w:t xml:space="preserve">Sensor) </w:t>
      </w:r>
      <w:r w:rsidRPr="009D56A8">
        <w:rPr>
          <w:sz w:val="32"/>
          <w:szCs w:val="32"/>
          <w:cs/>
        </w:rPr>
        <w:t>รวมถึงการซื้อข้อมูล หรือการรับข้อมูลจากหน่วยงานอื่น เพื่อน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มาจัดเก็บในภายหลัง</w:t>
      </w:r>
    </w:p>
    <w:p w14:paraId="7B426E01" w14:textId="77777777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การจัดเก็บข้อมูล (</w:t>
      </w:r>
      <w:r w:rsidRPr="009D56A8">
        <w:rPr>
          <w:b/>
          <w:bCs/>
          <w:sz w:val="32"/>
          <w:szCs w:val="32"/>
        </w:rPr>
        <w:t>Store)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เป็นการจัดเก็บข้อมูลที่เกิดจากกระบวนการสร้างหรือข้อมูลที่ได้จากการ</w:t>
      </w:r>
      <w:r w:rsidRPr="009D56A8">
        <w:rPr>
          <w:rFonts w:hint="cs"/>
          <w:sz w:val="32"/>
          <w:szCs w:val="32"/>
          <w:cs/>
        </w:rPr>
        <w:t>เชื่อมโยงและ/หรือ</w:t>
      </w:r>
      <w:r w:rsidRPr="009D56A8">
        <w:rPr>
          <w:sz w:val="32"/>
          <w:szCs w:val="32"/>
          <w:cs/>
        </w:rPr>
        <w:t>แลกเปลี่ยนกับหน่วยงานอื่น ไม่ว่าจะจัดเก็บลงแฟ้มข้อมูล (</w:t>
      </w:r>
      <w:r w:rsidRPr="009D56A8">
        <w:rPr>
          <w:sz w:val="32"/>
          <w:szCs w:val="32"/>
        </w:rPr>
        <w:t xml:space="preserve">File) </w:t>
      </w:r>
      <w:r w:rsidRPr="009D56A8">
        <w:rPr>
          <w:sz w:val="32"/>
          <w:szCs w:val="32"/>
          <w:cs/>
        </w:rPr>
        <w:t>หรือระบบการจัดการฐานข้อมูล (</w:t>
      </w:r>
      <w:r w:rsidRPr="009D56A8">
        <w:rPr>
          <w:sz w:val="32"/>
          <w:szCs w:val="32"/>
        </w:rPr>
        <w:t xml:space="preserve">Database Management System - DBMS) </w:t>
      </w:r>
      <w:r w:rsidRPr="009D56A8">
        <w:rPr>
          <w:sz w:val="32"/>
          <w:szCs w:val="32"/>
          <w:cs/>
        </w:rPr>
        <w:t>เพื่อ</w:t>
      </w:r>
      <w:r w:rsidRPr="009D56A8">
        <w:rPr>
          <w:rFonts w:hint="cs"/>
          <w:sz w:val="32"/>
          <w:szCs w:val="32"/>
          <w:cs/>
        </w:rPr>
        <w:t>ให้เกิดความมีระเบียบง่ายต่อการใช้งาน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ข้อมูลไม่สูญหายหรือถูกทำลาย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และช่วยให้ผู้ใช้งานสามารถประมวลผลข้อมูลต่าง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ๆ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ตามความต้องการได้อย่างรวดเร็ว</w:t>
      </w:r>
      <w:r w:rsidRPr="009D56A8">
        <w:rPr>
          <w:sz w:val="32"/>
          <w:szCs w:val="32"/>
          <w:cs/>
        </w:rPr>
        <w:t xml:space="preserve"> </w:t>
      </w:r>
    </w:p>
    <w:p w14:paraId="190C515D" w14:textId="77777777" w:rsidR="00C31B9E" w:rsidRPr="009D56A8" w:rsidRDefault="00C31B9E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D56A8">
        <w:rPr>
          <w:b/>
          <w:bCs/>
          <w:sz w:val="32"/>
          <w:szCs w:val="32"/>
          <w:cs/>
        </w:rPr>
        <w:br w:type="page"/>
      </w:r>
    </w:p>
    <w:p w14:paraId="3E831AD8" w14:textId="36C4054E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lastRenderedPageBreak/>
        <w:t>การประมวลผลและใช้ข้อมูล (</w:t>
      </w:r>
      <w:r w:rsidRPr="009D56A8">
        <w:rPr>
          <w:b/>
          <w:bCs/>
          <w:sz w:val="32"/>
          <w:szCs w:val="32"/>
        </w:rPr>
        <w:t>Processing and Use)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ข้อมูลที่จัดเก็บมาประมวลผล เช่น การถ่ายโอนข้อมูล การเปลี่ยนรูปแบบการจัดเก็บข้อมูล การวิเคราะห์ข้อมูล การจัดท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รายงาน เพื่อน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ข้อมูลเหล่านั้นมาใช้งานให้เกิดประโยชน์ตามวัตถุประสงค์ รวมถึงการส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รอง (</w:t>
      </w:r>
      <w:r w:rsidRPr="009D56A8">
        <w:rPr>
          <w:sz w:val="32"/>
          <w:szCs w:val="32"/>
        </w:rPr>
        <w:t xml:space="preserve">Backup) </w:t>
      </w:r>
      <w:r w:rsidRPr="009D56A8">
        <w:rPr>
          <w:sz w:val="32"/>
          <w:szCs w:val="32"/>
          <w:cs/>
        </w:rPr>
        <w:t>ข้อมูล โดยการคัดลอกข้อมูลที่ใช้งานอยู่ในปัจจุบัน เพื่อท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เนา เช่น ใช้โปรแกรมในการส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รองข้อมูล เป็นการหลีกเลี่ยงความเสียหายที่จะเกิดขึ้นหากข้อมูลเกิดการเสียหายหรือสูญหาย ซึ่งสามารถน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ข้อมูลที่ส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รองไว้ในสื่อบันทึกข้อมูลกลับมาใช้งานได้ทันที โดยการกู้คืน (</w:t>
      </w:r>
      <w:r w:rsidRPr="009D56A8">
        <w:rPr>
          <w:sz w:val="32"/>
          <w:szCs w:val="32"/>
        </w:rPr>
        <w:t>Restore)</w:t>
      </w:r>
    </w:p>
    <w:p w14:paraId="73B8843C" w14:textId="77777777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การเผยแพร่ข้อมูล (</w:t>
      </w:r>
      <w:r w:rsidRPr="009D56A8">
        <w:rPr>
          <w:b/>
          <w:bCs/>
          <w:sz w:val="32"/>
          <w:szCs w:val="32"/>
        </w:rPr>
        <w:t>Disclosure)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ข้อมูลที่อยู่ในความครอบครองของ</w:t>
      </w:r>
      <w:r w:rsidRPr="009D56A8">
        <w:rPr>
          <w:rFonts w:hint="cs"/>
          <w:sz w:val="32"/>
          <w:szCs w:val="32"/>
          <w:cs/>
        </w:rPr>
        <w:t>หน่วยงาน</w:t>
      </w:r>
      <w:r w:rsidRPr="009D56A8">
        <w:rPr>
          <w:sz w:val="32"/>
          <w:szCs w:val="32"/>
          <w:cs/>
        </w:rPr>
        <w:t xml:space="preserve"> เผยแพร่ตามช่องทางต่าง ๆ อย่างเหมาะสม</w:t>
      </w:r>
      <w:r w:rsidRPr="009D56A8">
        <w:rPr>
          <w:rFonts w:hint="cs"/>
          <w:sz w:val="32"/>
          <w:szCs w:val="32"/>
          <w:cs/>
        </w:rPr>
        <w:t xml:space="preserve"> อาทิ </w:t>
      </w:r>
      <w:r w:rsidRPr="009D56A8">
        <w:rPr>
          <w:sz w:val="32"/>
          <w:szCs w:val="32"/>
          <w:cs/>
        </w:rPr>
        <w:t>การ</w:t>
      </w:r>
      <w:r w:rsidRPr="009D56A8">
        <w:rPr>
          <w:rFonts w:hint="cs"/>
          <w:sz w:val="32"/>
          <w:szCs w:val="32"/>
          <w:cs/>
        </w:rPr>
        <w:t>เปิดเผยข้อมูล (</w:t>
      </w:r>
      <w:r w:rsidRPr="009D56A8">
        <w:rPr>
          <w:sz w:val="32"/>
          <w:szCs w:val="32"/>
        </w:rPr>
        <w:t xml:space="preserve">Open data) </w:t>
      </w:r>
      <w:r w:rsidRPr="009D56A8">
        <w:rPr>
          <w:rFonts w:hint="cs"/>
          <w:sz w:val="32"/>
          <w:szCs w:val="32"/>
          <w:cs/>
        </w:rPr>
        <w:t>การ</w:t>
      </w:r>
      <w:r w:rsidRPr="009D56A8">
        <w:rPr>
          <w:sz w:val="32"/>
          <w:szCs w:val="32"/>
          <w:cs/>
        </w:rPr>
        <w:t>แชร์ข้อมูล (</w:t>
      </w:r>
      <w:r w:rsidRPr="009D56A8">
        <w:rPr>
          <w:sz w:val="32"/>
          <w:szCs w:val="32"/>
        </w:rPr>
        <w:t xml:space="preserve">Sharing) </w:t>
      </w:r>
      <w:r w:rsidRPr="009D56A8">
        <w:rPr>
          <w:sz w:val="32"/>
          <w:szCs w:val="32"/>
          <w:cs/>
        </w:rPr>
        <w:t>การกระจายข้อมูล (</w:t>
      </w:r>
      <w:r w:rsidRPr="009D56A8">
        <w:rPr>
          <w:sz w:val="32"/>
          <w:szCs w:val="32"/>
        </w:rPr>
        <w:t xml:space="preserve">Dissemination) </w:t>
      </w:r>
      <w:r w:rsidRPr="009D56A8">
        <w:rPr>
          <w:sz w:val="32"/>
          <w:szCs w:val="32"/>
          <w:cs/>
        </w:rPr>
        <w:t>การควบคุมการเข้าถึง (</w:t>
      </w:r>
      <w:r w:rsidRPr="009D56A8">
        <w:rPr>
          <w:sz w:val="32"/>
          <w:szCs w:val="32"/>
        </w:rPr>
        <w:t xml:space="preserve">Access Control) </w:t>
      </w:r>
      <w:r w:rsidRPr="009D56A8">
        <w:rPr>
          <w:sz w:val="32"/>
          <w:szCs w:val="32"/>
          <w:cs/>
        </w:rPr>
        <w:t>การแลกเปลี่ยนข้อมูลระหว่างหน่วยงาน (</w:t>
      </w:r>
      <w:r w:rsidRPr="009D56A8">
        <w:rPr>
          <w:sz w:val="32"/>
          <w:szCs w:val="32"/>
        </w:rPr>
        <w:t xml:space="preserve">Exchange) </w:t>
      </w:r>
      <w:r w:rsidRPr="009D56A8">
        <w:rPr>
          <w:sz w:val="32"/>
          <w:szCs w:val="32"/>
          <w:cs/>
        </w:rPr>
        <w:t>และการก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หนดเงื่อนไขในการน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ข้อมูลไปใช้ (</w:t>
      </w:r>
      <w:r w:rsidRPr="009D56A8">
        <w:rPr>
          <w:sz w:val="32"/>
          <w:szCs w:val="32"/>
        </w:rPr>
        <w:t>Condition)</w:t>
      </w:r>
    </w:p>
    <w:p w14:paraId="08B5DDC6" w14:textId="77777777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กระบวนการจัดเก็บข้อมูลถาวร (</w:t>
      </w:r>
      <w:r w:rsidRPr="009D56A8">
        <w:rPr>
          <w:b/>
          <w:bCs/>
          <w:sz w:val="32"/>
          <w:szCs w:val="32"/>
        </w:rPr>
        <w:t>Archive)</w:t>
      </w:r>
      <w:r w:rsidRPr="009D56A8">
        <w:rPr>
          <w:rFonts w:hint="cs"/>
          <w:sz w:val="32"/>
          <w:szCs w:val="32"/>
          <w:cs/>
        </w:rPr>
        <w:t xml:space="preserve"> </w:t>
      </w:r>
      <w:r w:rsidRPr="009D56A8">
        <w:rPr>
          <w:sz w:val="32"/>
          <w:szCs w:val="32"/>
          <w:cs/>
        </w:rPr>
        <w:t>เป็นการย้ายข้อมูลที่มีช่วงอายุเกินช่วงใช้งานหรือไม่ได้ใช้งานแล้ว เพื่อเก็บรักษาถาวรโดยที่ข้อมูลนั้นไม่มีการลบ ปรับปรุง หรือแก้ไขอีก และสามารถน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กลับไปใช้งานได้ใหม่เมื่อต้องการ</w:t>
      </w:r>
    </w:p>
    <w:p w14:paraId="44099EAA" w14:textId="6BE99D8E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การทำลายข้อมูล (</w:t>
      </w:r>
      <w:r w:rsidRPr="009D56A8">
        <w:rPr>
          <w:b/>
          <w:bCs/>
          <w:sz w:val="32"/>
          <w:szCs w:val="32"/>
        </w:rPr>
        <w:t>Destroy)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เป็นการท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ลายข้อมูลที่มีการจัดเก็บถาวรเป็นระยะเวลานานหรือเกินกว่าระยะเวลาที่ก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หนด</w:t>
      </w:r>
    </w:p>
    <w:p w14:paraId="7C4E48B1" w14:textId="1C806864" w:rsidR="00C07871" w:rsidRPr="009D56A8" w:rsidRDefault="00C07871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การเชื่อมโยงและแลกเปลี่ยนข้อมูล (</w:t>
      </w:r>
      <w:r w:rsidRPr="009D56A8">
        <w:rPr>
          <w:b/>
          <w:bCs/>
          <w:sz w:val="32"/>
          <w:szCs w:val="32"/>
        </w:rPr>
        <w:t>Linkage and Exchange)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การเชื่อมโยงและแลกเปลี่ยนข้อมูลระหว่างหน่วยงานทั้งภายในและภายนอกให้มีความมั่นคงปลอดภัยและข้อมูลมีคุณภาพ สามารถน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ไปใช้ประโยชน์ได้อย่างมีประสิทธิภาพ</w:t>
      </w:r>
    </w:p>
    <w:p w14:paraId="4018C044" w14:textId="733658AE" w:rsidR="00C814AD" w:rsidRPr="009D56A8" w:rsidRDefault="00C814AD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25" w:name="_Toc47350136"/>
      <w:bookmarkStart w:id="26" w:name="_Toc76822237"/>
      <w:bookmarkStart w:id="27" w:name="_Toc84236378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หมวดหมู่และการจัดระดับชั้นของข้อมูล</w:t>
      </w:r>
      <w:bookmarkEnd w:id="25"/>
      <w:bookmarkEnd w:id="26"/>
      <w:bookmarkEnd w:id="27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 xml:space="preserve"> </w:t>
      </w:r>
    </w:p>
    <w:p w14:paraId="1094C8BF" w14:textId="05318479" w:rsidR="00C814AD" w:rsidRPr="009D56A8" w:rsidRDefault="00C814AD" w:rsidP="00954DDA">
      <w:pPr>
        <w:pStyle w:val="ListParagraph"/>
        <w:tabs>
          <w:tab w:val="left" w:pos="851"/>
        </w:tabs>
        <w:spacing w:before="120" w:after="0" w:line="240" w:lineRule="auto"/>
        <w:ind w:left="0" w:firstLine="567"/>
        <w:contextualSpacing w:val="0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ข้อมูลของหน่วยงานสามารถแบ่งหมวดหมู่ตามกรอบธรรมาภิบาลข้อมูลและการใช้งานภายในหน่วยงานดังนี้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3BCB5F8A" w14:textId="18A4D9DC" w:rsidR="00F6556E" w:rsidRPr="009D56A8" w:rsidRDefault="00F6556E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ข้อมูลสาธารณะ</w:t>
      </w:r>
    </w:p>
    <w:p w14:paraId="324B45A3" w14:textId="5664EE44" w:rsidR="00C814AD" w:rsidRPr="009D56A8" w:rsidRDefault="00C814AD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ข้อมูลส่วนบุคคล</w:t>
      </w:r>
    </w:p>
    <w:p w14:paraId="0CBB4374" w14:textId="77777777" w:rsidR="00C814AD" w:rsidRPr="009D56A8" w:rsidRDefault="00C814AD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ข้อมูลความมั่นคง</w:t>
      </w:r>
    </w:p>
    <w:p w14:paraId="5C49E8A5" w14:textId="22D76B4B" w:rsidR="000D05AA" w:rsidRPr="009D56A8" w:rsidRDefault="00C814AD" w:rsidP="000D05AA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ข้อมูลความลับทางราชการ</w:t>
      </w:r>
    </w:p>
    <w:p w14:paraId="07176654" w14:textId="585A31BE" w:rsidR="00C814AD" w:rsidRPr="009D56A8" w:rsidRDefault="000D05AA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ใช้ภายในหน่วยงาน (</w:t>
      </w:r>
      <w:r w:rsidR="0097477A" w:rsidRPr="009D56A8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ยังไม่แบ่งหมวดหมู่)</w:t>
      </w:r>
    </w:p>
    <w:p w14:paraId="2330BC1D" w14:textId="20FDE014" w:rsidR="00C814AD" w:rsidRPr="009D56A8" w:rsidRDefault="00C814AD" w:rsidP="009442DF">
      <w:pPr>
        <w:tabs>
          <w:tab w:val="left" w:pos="851"/>
        </w:tabs>
        <w:spacing w:before="120"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โดยมีการจัดระดับชั้นความลับของข้อมูล</w:t>
      </w:r>
      <w:r w:rsidR="0097477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63090586" w14:textId="77777777" w:rsidR="00F6556E" w:rsidRPr="009D56A8" w:rsidRDefault="00F6556E" w:rsidP="00DF5D0B">
      <w:pPr>
        <w:pStyle w:val="ListParagraph"/>
        <w:numPr>
          <w:ilvl w:val="0"/>
          <w:numId w:val="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ข้อมูลใช้ภายใน </w:t>
      </w:r>
      <w:r w:rsidRPr="009D56A8">
        <w:rPr>
          <w:rFonts w:ascii="TH SarabunPSK" w:hAnsi="TH SarabunPSK" w:cs="TH SarabunPSK"/>
          <w:sz w:val="32"/>
          <w:szCs w:val="32"/>
        </w:rPr>
        <w:t xml:space="preserve">(Internal Use Only)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ได้แก่ ข้อมูลสำหรับใช้ในการดำเนินกิจการภายในของหน่วยงานซึ่งไม่อนุญาตให้นำไปใช้งานภายนอกก่อนได้รับอนุญาต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เช่น นโยบาย มาตรฐาน และขั้นตอนการปฏิบัติงาน ประกาศ และบันทึกภายในหน่วยงาน เป็นต้น</w:t>
      </w:r>
    </w:p>
    <w:p w14:paraId="4D745C2B" w14:textId="77777777" w:rsidR="00F6556E" w:rsidRPr="009D56A8" w:rsidRDefault="00F6556E" w:rsidP="00DF5D0B">
      <w:pPr>
        <w:pStyle w:val="ListParagraph"/>
        <w:numPr>
          <w:ilvl w:val="0"/>
          <w:numId w:val="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ข้อมูลที่มีชั้นความลับ (</w:t>
      </w:r>
      <w:r w:rsidRPr="009D56A8">
        <w:rPr>
          <w:rFonts w:ascii="TH SarabunPSK" w:hAnsi="TH SarabunPSK" w:cs="TH SarabunPSK"/>
          <w:sz w:val="32"/>
          <w:szCs w:val="32"/>
        </w:rPr>
        <w:t xml:space="preserve">Secret)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แบ่งเป็น ข้อมูลลับที่สุด </w:t>
      </w:r>
      <w:r w:rsidRPr="009D56A8">
        <w:rPr>
          <w:rFonts w:ascii="TH SarabunPSK" w:hAnsi="TH SarabunPSK" w:cs="TH SarabunPSK"/>
          <w:sz w:val="32"/>
          <w:szCs w:val="32"/>
        </w:rPr>
        <w:t xml:space="preserve">(Top Secret)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ข้อมูลลับมาก (</w:t>
      </w:r>
      <w:r w:rsidRPr="009D56A8">
        <w:rPr>
          <w:rFonts w:ascii="TH SarabunPSK" w:hAnsi="TH SarabunPSK" w:cs="TH SarabunPSK"/>
          <w:sz w:val="32"/>
          <w:szCs w:val="32"/>
        </w:rPr>
        <w:t>Secret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) และ ข้อมูลลับ </w:t>
      </w:r>
      <w:r w:rsidRPr="009D56A8">
        <w:rPr>
          <w:rFonts w:ascii="TH SarabunPSK" w:hAnsi="TH SarabunPSK" w:cs="TH SarabunPSK"/>
          <w:sz w:val="32"/>
          <w:szCs w:val="32"/>
        </w:rPr>
        <w:t>(Confidential)</w:t>
      </w:r>
    </w:p>
    <w:p w14:paraId="17FC63C8" w14:textId="17332ACE" w:rsidR="00F6556E" w:rsidRPr="009D56A8" w:rsidRDefault="00F6556E" w:rsidP="00DF5D0B">
      <w:pPr>
        <w:pStyle w:val="ListParagraph"/>
        <w:numPr>
          <w:ilvl w:val="0"/>
          <w:numId w:val="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ข้อมูลเปิดเผยได้ </w:t>
      </w:r>
      <w:r w:rsidRPr="009D56A8">
        <w:rPr>
          <w:rFonts w:ascii="TH SarabunPSK" w:hAnsi="TH SarabunPSK" w:cs="TH SarabunPSK"/>
          <w:sz w:val="32"/>
          <w:szCs w:val="32"/>
        </w:rPr>
        <w:t>(Public)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ได้แก่ ข้อมูลที่สามารถเปิดเผยได้แก่บุคคลทั่วไป</w:t>
      </w:r>
      <w:r w:rsidRPr="009D56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เช่น ข้อมูลเผยแพร่บนเว็บไซต์ ข้อมูลจากการแถลงข่าว หรือรายงานประจำปีของหน่วยงาน เป็นต้น</w:t>
      </w:r>
    </w:p>
    <w:bookmarkStart w:id="28" w:name="_Toc76822238"/>
    <w:bookmarkStart w:id="29" w:name="_Toc84236379"/>
    <w:p w14:paraId="58A3F6B3" w14:textId="0A85D2B1" w:rsidR="00C814AD" w:rsidRPr="009D56A8" w:rsidRDefault="00954DDA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noProof/>
          <w:color w:val="2F5496" w:themeColor="accent1" w:themeShade="BF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F653E80" wp14:editId="07A87EC4">
                <wp:simplePos x="0" y="0"/>
                <wp:positionH relativeFrom="margin">
                  <wp:align>center</wp:align>
                </wp:positionH>
                <wp:positionV relativeFrom="paragraph">
                  <wp:posOffset>36</wp:posOffset>
                </wp:positionV>
                <wp:extent cx="4913630" cy="2440305"/>
                <wp:effectExtent l="0" t="0" r="0" b="1714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2440305"/>
                          <a:chOff x="0" y="0"/>
                          <a:chExt cx="4913630" cy="244089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8627" y="0"/>
                            <a:ext cx="4813539" cy="2440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237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64BF779" id="Group 4" o:spid="_x0000_s1026" style="position:absolute;margin-left:0;margin-top:0;width:386.9pt;height:192.15pt;z-index:251658241;mso-position-horizontal:center;mso-position-horizontal-relative:margin" coordsize="49136,2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">
                <v:rect id="Rectangle 3" o:spid="_x0000_s1027" style="position:absolute;left:86;width:48135;height:24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" filled="f" strokecolor="#d8d8d8 [273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49136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">
                  <v:imagedata r:id="rId40" o:title=""/>
                </v:shape>
                <w10:wrap type="topAndBottom" anchorx="margin"/>
              </v:group>
            </w:pict>
          </mc:Fallback>
        </mc:AlternateContent>
      </w:r>
      <w:bookmarkStart w:id="30" w:name="_Toc47350137"/>
      <w:r w:rsidR="00C814AD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ผู้เกี่ยวข้อง</w:t>
      </w:r>
      <w:bookmarkEnd w:id="28"/>
      <w:bookmarkEnd w:id="29"/>
      <w:bookmarkEnd w:id="30"/>
    </w:p>
    <w:p w14:paraId="253C1AD4" w14:textId="58C8948A" w:rsidR="00C814AD" w:rsidRPr="009D56A8" w:rsidRDefault="00C814AD" w:rsidP="009442DF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ทั้งนี้แนว</w:t>
      </w:r>
      <w:r w:rsidR="0097477A" w:rsidRPr="009D56A8"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9D56A8">
        <w:rPr>
          <w:rFonts w:ascii="TH SarabunPSK" w:hAnsi="TH SarabunPSK" w:cs="TH SarabunPSK"/>
          <w:sz w:val="32"/>
          <w:szCs w:val="32"/>
          <w:cs/>
        </w:rPr>
        <w:t>เกี่ยวกับข้อมูลนี้บังคับใช้กับผู้มีส่วนได้ส่วนเสียที่เกี่ยวข้องกับข้อมูลตามประกาศ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แนวปฏิบัติการกำกับดูแลและบริหารจัดการข้อมูลของ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รวมถึงผู้เกี่ยวข้องอื่น ๆ ที่ไม่ได้ระบุไว้ใน</w:t>
      </w:r>
      <w:r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="0097477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DDDFCC7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ผู้สร้างข้อมูล (</w:t>
      </w:r>
      <w:r w:rsidRPr="009D56A8">
        <w:rPr>
          <w:rFonts w:ascii="TH SarabunPSK" w:hAnsi="TH SarabunPSK" w:cs="TH SarabunPSK"/>
          <w:sz w:val="32"/>
          <w:szCs w:val="32"/>
        </w:rPr>
        <w:t>Data Creators)</w:t>
      </w:r>
    </w:p>
    <w:p w14:paraId="183715E4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144F9D21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4D4BB189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6BE6B799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บริกรข้อมูลด้านธุรกิจ (</w:t>
      </w:r>
      <w:r w:rsidRPr="009D56A8">
        <w:rPr>
          <w:rFonts w:ascii="TH SarabunPSK" w:hAnsi="TH SarabunPSK" w:cs="TH SarabunPSK"/>
          <w:sz w:val="32"/>
          <w:szCs w:val="32"/>
        </w:rPr>
        <w:t>Business Data Stewards)</w:t>
      </w:r>
    </w:p>
    <w:p w14:paraId="0D1E58D4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บริกรข้อมูลด้านเทคนิค (</w:t>
      </w:r>
      <w:r w:rsidRPr="009D56A8">
        <w:rPr>
          <w:rFonts w:ascii="TH SarabunPSK" w:hAnsi="TH SarabunPSK" w:cs="TH SarabunPSK"/>
          <w:sz w:val="32"/>
          <w:szCs w:val="32"/>
        </w:rPr>
        <w:t>Technical Data Stewards)</w:t>
      </w:r>
    </w:p>
    <w:p w14:paraId="60427463" w14:textId="0E61F4F2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28864E9C" w14:textId="41187A07" w:rsidR="00F75ADC" w:rsidRPr="009D56A8" w:rsidRDefault="00F75ADC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ผู้ควบคุมข้อมูลส่วนบุคคล (</w:t>
      </w:r>
      <w:r w:rsidRPr="009D56A8">
        <w:rPr>
          <w:rFonts w:ascii="TH SarabunPSK" w:hAnsi="TH SarabunPSK" w:cs="TH SarabunPSK"/>
          <w:sz w:val="32"/>
          <w:szCs w:val="32"/>
        </w:rPr>
        <w:t>Data Controller)</w:t>
      </w:r>
    </w:p>
    <w:p w14:paraId="26754947" w14:textId="4E1DF979" w:rsidR="0097477A" w:rsidRPr="009D56A8" w:rsidRDefault="00F11532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r w:rsidRPr="009D56A8">
        <w:rPr>
          <w:noProof/>
        </w:rPr>
        <w:drawing>
          <wp:anchor distT="0" distB="0" distL="114300" distR="114300" simplePos="0" relativeHeight="251658248" behindDoc="0" locked="0" layoutInCell="1" allowOverlap="1" wp14:anchorId="729CEC80" wp14:editId="683C5BCA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691505" cy="3165475"/>
            <wp:effectExtent l="19050" t="19050" r="23495" b="1587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165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AD" w:rsidRPr="009D56A8">
        <w:rPr>
          <w:rFonts w:ascii="TH SarabunPSK" w:hAnsi="TH SarabunPSK" w:cs="TH SarabunPSK"/>
          <w:sz w:val="32"/>
          <w:szCs w:val="32"/>
          <w:cs/>
        </w:rPr>
        <w:t>ผู้ท</w:t>
      </w:r>
      <w:r w:rsidR="00C814AD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C814AD" w:rsidRPr="009D56A8">
        <w:rPr>
          <w:rFonts w:ascii="TH SarabunPSK" w:hAnsi="TH SarabunPSK" w:cs="TH SarabunPSK"/>
          <w:sz w:val="32"/>
          <w:szCs w:val="32"/>
          <w:cs/>
        </w:rPr>
        <w:t>ลายข้อมูล (</w:t>
      </w:r>
      <w:r w:rsidR="00C814AD" w:rsidRPr="009D56A8">
        <w:rPr>
          <w:rFonts w:ascii="TH SarabunPSK" w:hAnsi="TH SarabunPSK" w:cs="TH SarabunPSK"/>
          <w:sz w:val="32"/>
          <w:szCs w:val="32"/>
        </w:rPr>
        <w:t>Data Disposer)</w:t>
      </w:r>
      <w:bookmarkStart w:id="31" w:name="_Toc76822239"/>
      <w:bookmarkEnd w:id="20"/>
      <w:r w:rsidR="0097477A"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55B5021" w14:textId="3A76F8FB" w:rsidR="003B2DEC" w:rsidRPr="009D56A8" w:rsidRDefault="00793A68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32" w:name="_Toc84236380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>ค</w:t>
      </w:r>
      <w:r w:rsidR="002D1401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ำนิยาม</w:t>
      </w:r>
      <w:bookmarkEnd w:id="31"/>
      <w:bookmarkEnd w:id="32"/>
    </w:p>
    <w:tbl>
      <w:tblPr>
        <w:tblW w:w="9356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662"/>
      </w:tblGrid>
      <w:tr w:rsidR="00F75D3A" w:rsidRPr="009D56A8" w14:paraId="754F20CF" w14:textId="77777777" w:rsidTr="0910BA53">
        <w:trPr>
          <w:trHeight w:val="353"/>
          <w:tblHeader/>
        </w:trPr>
        <w:tc>
          <w:tcPr>
            <w:tcW w:w="2694" w:type="dxa"/>
            <w:shd w:val="clear" w:color="auto" w:fill="E7E6E6" w:themeFill="background2"/>
          </w:tcPr>
          <w:p w14:paraId="4EA25932" w14:textId="77777777" w:rsidR="00F75D3A" w:rsidRPr="009D56A8" w:rsidRDefault="00F75D3A" w:rsidP="009442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คำศัพท์</w:t>
            </w:r>
          </w:p>
        </w:tc>
        <w:tc>
          <w:tcPr>
            <w:tcW w:w="6662" w:type="dxa"/>
            <w:shd w:val="clear" w:color="auto" w:fill="E7E6E6" w:themeFill="background2"/>
          </w:tcPr>
          <w:p w14:paraId="4544A3DD" w14:textId="77777777" w:rsidR="00F75D3A" w:rsidRPr="009D56A8" w:rsidRDefault="00F75D3A" w:rsidP="009442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ความหมาย</w:t>
            </w:r>
          </w:p>
        </w:tc>
      </w:tr>
      <w:tr w:rsidR="00F75D3A" w:rsidRPr="009D56A8" w14:paraId="5EFD3071" w14:textId="77777777" w:rsidTr="00EC3ED2">
        <w:trPr>
          <w:trHeight w:val="420"/>
        </w:trPr>
        <w:tc>
          <w:tcPr>
            <w:tcW w:w="2694" w:type="dxa"/>
          </w:tcPr>
          <w:p w14:paraId="77AAA8FF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สำนักงาน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="003621BD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กรม</w:t>
            </w:r>
          </w:p>
        </w:tc>
        <w:tc>
          <w:tcPr>
            <w:tcW w:w="6662" w:type="dxa"/>
          </w:tcPr>
          <w:sdt>
            <w:sdtPr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id w:val="-143286416"/>
              <w:placeholder>
                <w:docPart w:val="DefaultPlaceholder_-1854013440"/>
              </w:placeholder>
            </w:sdtPr>
            <w:sdtEndPr>
              <w:rPr>
                <w:rFonts w:hint="default"/>
              </w:rPr>
            </w:sdtEndPr>
            <w:sdtContent>
              <w:p w14:paraId="3DC69981" w14:textId="0A829302" w:rsidR="0910BA53" w:rsidRPr="009D56A8" w:rsidRDefault="00C460A6" w:rsidP="007122B4">
                <w:pPr>
                  <w:spacing w:after="0" w:line="340" w:lineRule="exact"/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</w:rPr>
                </w:pP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FE0B1D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ชื่อหน่วยงาน</w:t>
                </w:r>
              </w:p>
            </w:sdtContent>
          </w:sdt>
        </w:tc>
      </w:tr>
      <w:tr w:rsidR="00F75D3A" w:rsidRPr="009D56A8" w14:paraId="27EA6C71" w14:textId="77777777" w:rsidTr="0910BA53">
        <w:trPr>
          <w:trHeight w:val="758"/>
        </w:trPr>
        <w:tc>
          <w:tcPr>
            <w:tcW w:w="2694" w:type="dxa"/>
          </w:tcPr>
          <w:p w14:paraId="3238421B" w14:textId="1DB3EA6B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คณะกรรมการ</w:t>
            </w:r>
            <w:r w:rsidR="00326E7B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ธรรมาภิบาลข้อมูล</w:t>
            </w:r>
            <w:r w:rsidR="00923E9E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23E9E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923E9E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Governance Committee)</w:t>
            </w:r>
          </w:p>
        </w:tc>
        <w:tc>
          <w:tcPr>
            <w:tcW w:w="6662" w:type="dxa"/>
          </w:tcPr>
          <w:p w14:paraId="334CE498" w14:textId="51870FC7" w:rsidR="00F75D3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ประกอบไปด้วย ผู้บริหารระดับสูงสุดของหน่วยงาน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Executive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ผู้บริหารเทคโนโลยีสารสนเทศระดับสูง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Information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ผู้บริหารข้อมูลระดับสูง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Data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ผู้บริหารด้านการรักษาความปลอดภัยระดับสูง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Security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ผู้บริหารจากส่วนงานต่าง ๆ ทั้งจากฝ่ายบริหารและฝ่ายเทคโนโลยีสารสนเทศ รวมไปถึงหัวหน้าทีม</w:t>
            </w:r>
            <w:r w:rsidR="0065698F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บริกรข้อมูล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Lead Data Steward) </w:t>
            </w:r>
            <w:r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คณะกรรมการธรรมาภิบาลข้อมูลมีอำนาจสูงสุดในธรรมาภิบาลข้อมูลภายในหน่วยงาน</w:t>
            </w:r>
            <w:r w:rsidR="00C460A6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หรือ คณะกรรมการ/คณะทำงาน</w:t>
            </w:r>
            <w:r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ซึ่งทำหน้าที่ตัดสินใจเชิงนโยบาย แก้ไขปัญหา และบริหารจัดการข้อมูล</w:t>
            </w:r>
            <w:r w:rsidR="00C460A6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</w:t>
            </w:r>
            <w:r w:rsidRPr="009D56A8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ทั้งนี้ผู้บริหารเทคโนโลยีสารสนเทศระดับสูงอาจจะทำหน้าที่แทนผู้บริหารข้อมูลระดับสูง </w:t>
            </w:r>
          </w:p>
        </w:tc>
      </w:tr>
      <w:tr w:rsidR="00F75D3A" w:rsidRPr="009D56A8" w14:paraId="7D4A3592" w14:textId="77777777" w:rsidTr="00EC3ED2">
        <w:trPr>
          <w:trHeight w:val="435"/>
        </w:trPr>
        <w:tc>
          <w:tcPr>
            <w:tcW w:w="2694" w:type="dxa"/>
          </w:tcPr>
          <w:p w14:paraId="674F00FE" w14:textId="1CD93781" w:rsidR="00F75D3A" w:rsidRPr="009D56A8" w:rsidRDefault="00BC143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หัวหน้าหน่วยงานของรัฐ</w:t>
            </w:r>
          </w:p>
        </w:tc>
        <w:tc>
          <w:tcPr>
            <w:tcW w:w="6662" w:type="dxa"/>
          </w:tcPr>
          <w:sdt>
            <w:sdtPr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id w:val="378516327"/>
              <w:placeholder>
                <w:docPart w:val="DefaultPlaceholder_-1854013440"/>
              </w:placeholder>
              <w:text/>
            </w:sdtPr>
            <w:sdtEndPr>
              <w:rPr>
                <w:rFonts w:hint="default"/>
              </w:rPr>
            </w:sdtEndPr>
            <w:sdtContent>
              <w:p w14:paraId="6B047371" w14:textId="392A4B7E" w:rsidR="0910BA53" w:rsidRPr="009D56A8" w:rsidRDefault="00C460A6" w:rsidP="007122B4">
                <w:pPr>
                  <w:spacing w:after="0" w:line="340" w:lineRule="exact"/>
                  <w:rPr>
                    <w:rFonts w:ascii="TH SarabunPSK" w:eastAsia="Calibri" w:hAnsi="TH SarabunPSK" w:cs="TH SarabunPSK"/>
                    <w:sz w:val="32"/>
                    <w:szCs w:val="32"/>
                  </w:rPr>
                </w:pP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</w:t>
                </w:r>
                <w:r w:rsidR="00FE0B1D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ุชื่อตำแหน่ง</w:t>
                </w:r>
                <w:r w:rsidR="00FE0B1D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ผู้บริหารระดับสูง/ผู้อำนวยการ</w:t>
                </w:r>
                <w:r w:rsidR="00FE0B1D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ของหน่วยงาน</w:t>
                </w:r>
              </w:p>
            </w:sdtContent>
          </w:sdt>
        </w:tc>
      </w:tr>
      <w:tr w:rsidR="00F75D3A" w:rsidRPr="009D56A8" w14:paraId="0B4D54F4" w14:textId="77777777" w:rsidTr="0910BA53">
        <w:tc>
          <w:tcPr>
            <w:tcW w:w="2694" w:type="dxa"/>
          </w:tcPr>
          <w:p w14:paraId="22F62983" w14:textId="05DFD6B3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ผู้บริหาร</w:t>
            </w:r>
            <w:r w:rsidR="00C460A6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662" w:type="dxa"/>
          </w:tcPr>
          <w:p w14:paraId="58A349A6" w14:textId="2DB432B9" w:rsidR="00F75D3A" w:rsidRPr="009D56A8" w:rsidRDefault="00FE0B1D" w:rsidP="007122B4">
            <w:pPr>
              <w:spacing w:after="0" w:line="34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ผู้บริหารที่เกี่ยวข้องกับการบริหารจัดการข้อมูล ตามคณะกรรมการ/คณะทำงานที่เกี่ยวข้อง</w:t>
            </w:r>
          </w:p>
        </w:tc>
      </w:tr>
      <w:tr w:rsidR="00F75D3A" w:rsidRPr="009D56A8" w14:paraId="6F428A53" w14:textId="77777777" w:rsidTr="0910BA53">
        <w:tc>
          <w:tcPr>
            <w:tcW w:w="2694" w:type="dxa"/>
          </w:tcPr>
          <w:p w14:paraId="30C0BA7B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ข้าราชการ/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/พนักงาน</w:t>
            </w:r>
          </w:p>
        </w:tc>
        <w:tc>
          <w:tcPr>
            <w:tcW w:w="6662" w:type="dxa"/>
          </w:tcPr>
          <w:p w14:paraId="6CBED01B" w14:textId="63C768BA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บุคคลผู้ที่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บรรจุและแต่งตั้งเป็นเจ้าหน้า</w:t>
            </w:r>
            <w:r w:rsidR="00C460A6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ที่ของหน่วยงาน</w:t>
            </w:r>
          </w:p>
        </w:tc>
      </w:tr>
      <w:tr w:rsidR="00F75D3A" w:rsidRPr="009D56A8" w14:paraId="2AC4F992" w14:textId="77777777" w:rsidTr="0910BA53">
        <w:trPr>
          <w:trHeight w:val="618"/>
        </w:trPr>
        <w:tc>
          <w:tcPr>
            <w:tcW w:w="2694" w:type="dxa"/>
          </w:tcPr>
          <w:p w14:paraId="66C18F5B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ลูกจ้าง</w:t>
            </w:r>
          </w:p>
        </w:tc>
        <w:tc>
          <w:tcPr>
            <w:tcW w:w="6662" w:type="dxa"/>
          </w:tcPr>
          <w:p w14:paraId="2AA583FB" w14:textId="6B98C1CB" w:rsidR="00F75D3A" w:rsidRPr="009D56A8" w:rsidRDefault="00F75D3A" w:rsidP="007122B4">
            <w:pPr>
              <w:spacing w:after="0" w:line="340" w:lineRule="exact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บุคคลผู้ที่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บรรจุและแต่งตั้งเป็นลูกจ้าง โดยมีสัญญาจ้างให้</w:t>
            </w:r>
            <w:r w:rsidR="006C327E"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งานเป็นการชั่วคราวและมีกำหนดระยะเวลาและสิ้นสุดที่แน่นอน </w:t>
            </w:r>
          </w:p>
        </w:tc>
      </w:tr>
      <w:tr w:rsidR="00F75D3A" w:rsidRPr="009D56A8" w14:paraId="44791C68" w14:textId="77777777" w:rsidTr="0910BA53">
        <w:tc>
          <w:tcPr>
            <w:tcW w:w="2694" w:type="dxa"/>
          </w:tcPr>
          <w:p w14:paraId="16137FDD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ผู้บังคับบัญชา</w:t>
            </w:r>
          </w:p>
        </w:tc>
        <w:tc>
          <w:tcPr>
            <w:tcW w:w="6662" w:type="dxa"/>
          </w:tcPr>
          <w:p w14:paraId="051CFF41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ผู้มีอํานาจสั่งการตามโครงสร้างการบริหารของสำนักงาน</w:t>
            </w:r>
          </w:p>
        </w:tc>
      </w:tr>
      <w:tr w:rsidR="007C2B30" w:rsidRPr="009D56A8" w14:paraId="55485E8E" w14:textId="77777777" w:rsidTr="0910BA53">
        <w:tc>
          <w:tcPr>
            <w:tcW w:w="2694" w:type="dxa"/>
          </w:tcPr>
          <w:p w14:paraId="754399AB" w14:textId="77777777" w:rsidR="007C2B30" w:rsidRPr="009D56A8" w:rsidRDefault="007C2B30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ผู้สร้างข้อมูล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Creators)</w:t>
            </w:r>
          </w:p>
        </w:tc>
        <w:tc>
          <w:tcPr>
            <w:tcW w:w="6662" w:type="dxa"/>
          </w:tcPr>
          <w:p w14:paraId="3D6B37CC" w14:textId="0AD3B5C5" w:rsidR="007C2B30" w:rsidRPr="009D56A8" w:rsidRDefault="4F6E3E05" w:rsidP="007122B4">
            <w:pPr>
              <w:spacing w:after="0" w:line="340" w:lineRule="exact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บุคลากรของ</w:t>
            </w:r>
            <w:r w:rsidR="2F4F9135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="1EFB18A0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1753700399"/>
                <w:placeholder>
                  <w:docPart w:val="DefaultPlaceholder_-1854013440"/>
                </w:placeholder>
                <w:text/>
              </w:sdtPr>
              <w:sdtContent>
                <w:r w:rsidR="5017315D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2F4F9135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กอง/สำนัก/ฝ่าย/ศูนย์</w:t>
                </w:r>
              </w:sdtContent>
            </w:sdt>
            <w:r w:rsidR="2F4F9135" w:rsidRPr="009D56A8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2F4F9135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ที่ทำหน้าที่บันทึก แก้ไข ปรับปรุง หรือลบข้อมูล</w:t>
            </w:r>
            <w:r w:rsidR="008C7033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ให้สอดคล้องกับโครงสร้างที่ถูกกำหนดไว้</w:t>
            </w:r>
          </w:p>
        </w:tc>
      </w:tr>
      <w:tr w:rsidR="00F75D3A" w:rsidRPr="009D56A8" w14:paraId="5DEAFFA3" w14:textId="77777777" w:rsidTr="0910BA53">
        <w:trPr>
          <w:trHeight w:val="758"/>
        </w:trPr>
        <w:tc>
          <w:tcPr>
            <w:tcW w:w="2694" w:type="dxa"/>
          </w:tcPr>
          <w:p w14:paraId="5460586F" w14:textId="186283DC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ผู้ใช้</w:t>
            </w:r>
            <w:r w:rsidR="00FE0B1D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FE0B1D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Data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User</w:t>
            </w:r>
            <w:r w:rsidR="007A5E7A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662" w:type="dxa"/>
          </w:tcPr>
          <w:p w14:paraId="0F2D74EA" w14:textId="5E4F86B3" w:rsidR="007A5E7A" w:rsidRPr="009D56A8" w:rsidRDefault="00F75D3A" w:rsidP="007122B4">
            <w:pPr>
              <w:spacing w:after="0" w:line="340" w:lineRule="exact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คณะกรรมการ ผู้อำนวยการ </w:t>
            </w:r>
            <w:r w:rsidR="00FE0B1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ข้าราชการ/เจ้าหน้าที่/พนักงาน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ลูกจ้าง </w:t>
            </w:r>
            <w:r w:rsidR="00A55821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รวมถึงหน่วยงานภายนอก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ที่ได้รับอนุญาต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(Authorized Users)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ให้สามารถเข้ามาใช้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ตามสิทธิและหน้าที่ความรับผิดชอบ</w:t>
            </w:r>
            <w:r w:rsidR="007A5E7A"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7A5E7A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พร้อมทั้งรายงานประเด็นปัญหาที่พบระหว่างการใช้ข้อมูล</w:t>
            </w:r>
            <w:r w:rsidR="00A5582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75D3A" w:rsidRPr="009D56A8" w14:paraId="3649E1C3" w14:textId="77777777" w:rsidTr="0910BA53">
        <w:trPr>
          <w:trHeight w:val="3341"/>
        </w:trPr>
        <w:tc>
          <w:tcPr>
            <w:tcW w:w="2694" w:type="dxa"/>
          </w:tcPr>
          <w:p w14:paraId="1B5DE6C2" w14:textId="0EF5CB44" w:rsidR="00F75D3A" w:rsidRPr="009D56A8" w:rsidRDefault="006C327E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สิทธิ</w:t>
            </w:r>
            <w:r w:rsidR="00F75D3A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ของผู้ใช้งาน</w:t>
            </w:r>
            <w:r w:rsidR="00FE0B1D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6662" w:type="dxa"/>
          </w:tcPr>
          <w:p w14:paraId="7C6A7272" w14:textId="0431A0B6" w:rsidR="00F75D3A" w:rsidRPr="009D56A8" w:rsidRDefault="006C327E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สิทธิ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และหน้าที่ตามบทบาท (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</w:rPr>
              <w:t>Role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ที่เกี่ยวข้องกับ</w:t>
            </w:r>
            <w:r w:rsidR="00B93AB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ข้อมูลและ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ระบบสารสนเทศของ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มีดังนี้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F75D3A"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สิทธิ</w:t>
            </w:r>
            <w:r w:rsidR="00F75D3A"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ใช้งานทั่วไป หมายถึง คณะกรรมการ ผู้อำนวยการ </w:t>
            </w:r>
            <w:r w:rsidR="00FE0B1D"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ข้าราชการ/เจ้าหน้าที่/</w:t>
            </w:r>
            <w:r w:rsidR="00FE0B1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พนักงาน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ลูกจ้าง ที่ใช้งานระบบสารสนเทศพื้นฐานของสำนักงาน ผู้ใช้งาน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ต้องขออนุญาตจาก</w:t>
            </w:r>
            <w:r w:rsidR="00326E7B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E0B1D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ผู้บังคับบัญชา</w:t>
            </w:r>
            <w:r w:rsidR="00326E7B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โดยให้ใช้แบบฟอร์มเพื่อขออนุมัติตามที่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กําหนด </w:t>
            </w:r>
          </w:p>
          <w:p w14:paraId="1AB574AE" w14:textId="1B607DCC" w:rsidR="00F75D3A" w:rsidRPr="009D56A8" w:rsidRDefault="00F75D3A" w:rsidP="007122B4">
            <w:pPr>
              <w:spacing w:after="0"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6C327E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จำเพาะ หมายถึง </w:t>
            </w:r>
            <w:r w:rsidR="006C327E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เฉพาะตามหน้าที่ความรับผิดชอบที่เกี่ยวข้องกับการปฏิบัติงาน ผู้ใช้งาน</w:t>
            </w:r>
            <w:r w:rsidR="00FE0B1D"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ต้องได้รับ</w:t>
            </w:r>
            <w:r w:rsidR="006C327E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จากผู้บังคับบัญชา</w:t>
            </w:r>
          </w:p>
          <w:p w14:paraId="3E49F507" w14:textId="681854A4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สิทธิพิเศษ หมายถึง </w:t>
            </w:r>
            <w:r w:rsidR="006C327E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ที่ได้รับมอบหมายเพิ่มเติมจากผู้บังคับบัญชาเป็นกรณีพิเศษ ผู้ใช้งานต้องได้รับมอบหมายจากผู้บังคับบัญชาเป็นครั้งคราว</w:t>
            </w:r>
          </w:p>
        </w:tc>
      </w:tr>
      <w:tr w:rsidR="00F75D3A" w:rsidRPr="009D56A8" w14:paraId="78CDD14E" w14:textId="77777777" w:rsidTr="0910BA53">
        <w:trPr>
          <w:trHeight w:val="1348"/>
        </w:trPr>
        <w:tc>
          <w:tcPr>
            <w:tcW w:w="2694" w:type="dxa"/>
          </w:tcPr>
          <w:p w14:paraId="4B66D5F9" w14:textId="107282F5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เจ้าของข้อมูล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</w:t>
            </w:r>
            <w:r w:rsidR="006C327E"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 xml:space="preserve">Data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Owner)</w:t>
            </w:r>
          </w:p>
        </w:tc>
        <w:tc>
          <w:tcPr>
            <w:tcW w:w="6662" w:type="dxa"/>
          </w:tcPr>
          <w:p w14:paraId="432B8D05" w14:textId="1BD14342" w:rsidR="007A5E7A" w:rsidRPr="009D56A8" w:rsidRDefault="00844E78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ผู้ที่ได้รับมอบหมาย</w:t>
            </w:r>
            <w:r w:rsidRPr="007B3D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</w:t>
            </w:r>
            <w:r w:rsidR="006615A1" w:rsidRPr="007B3DF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ปฏิบัติงานให้รับผิดชอบข้อมูลที่ระบุไว้ ซึ่งรวมถึงผู้บังคับบัญชาของเจ้าของข้อมูลนั้นด้วย โดยทำหน้าที่กำกับดูแลตามธรรมาภิบาลข้อมูลตลอดวงจรชีวิตของข้อมูลนั้นๆ รวมทั้งทำหน้าที่กำหนดสิทธิในการเข้าถึงข้อมูลและจัดชั้นความลับของข้อมูล</w:t>
            </w:r>
          </w:p>
        </w:tc>
      </w:tr>
      <w:tr w:rsidR="00F82BF3" w:rsidRPr="009D56A8" w14:paraId="0FD7AD83" w14:textId="77777777" w:rsidTr="0910BA53">
        <w:tc>
          <w:tcPr>
            <w:tcW w:w="2694" w:type="dxa"/>
          </w:tcPr>
          <w:p w14:paraId="362A54A8" w14:textId="01DD8E5F" w:rsidR="00F82BF3" w:rsidRPr="009D56A8" w:rsidRDefault="00F82BF3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เจ้าของข้อมูลส่วนบุคคล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Subject)</w:t>
            </w:r>
          </w:p>
        </w:tc>
        <w:tc>
          <w:tcPr>
            <w:tcW w:w="6662" w:type="dxa"/>
          </w:tcPr>
          <w:p w14:paraId="10FE88ED" w14:textId="57D7604F" w:rsidR="00F82BF3" w:rsidRPr="009D56A8" w:rsidRDefault="00F82BF3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บุคคลธรรมดาที่ข้อมูลส่วนบุคคลเกี่ยวกับบุคคลนั้นระบุถึง</w:t>
            </w:r>
          </w:p>
        </w:tc>
      </w:tr>
      <w:tr w:rsidR="00F75D3A" w:rsidRPr="009D56A8" w14:paraId="43DFF53B" w14:textId="77777777" w:rsidTr="0910BA53">
        <w:tc>
          <w:tcPr>
            <w:tcW w:w="2694" w:type="dxa"/>
          </w:tcPr>
          <w:p w14:paraId="0AE38B09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เจ้าของระบบงาน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(System Owner)</w:t>
            </w:r>
          </w:p>
        </w:tc>
        <w:tc>
          <w:tcPr>
            <w:tcW w:w="6662" w:type="dxa"/>
          </w:tcPr>
          <w:p w14:paraId="565988BF" w14:textId="100F0EF0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ผู้ที่มีหน้าที่รับผิดชอบในการใช้งาน ดูแลและบำรุงรักษา หรือปรับปรุงระบบงานที่ใช้ใน</w:t>
            </w:r>
            <w:r w:rsidR="007A5E7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  <w:tr w:rsidR="00F75D3A" w:rsidRPr="009D56A8" w14:paraId="5CE797DF" w14:textId="77777777" w:rsidTr="0910BA53">
        <w:trPr>
          <w:trHeight w:val="1520"/>
        </w:trPr>
        <w:tc>
          <w:tcPr>
            <w:tcW w:w="2694" w:type="dxa"/>
          </w:tcPr>
          <w:p w14:paraId="01CFBD37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ทีมบริหารจัดการข้อมูล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Management Team)</w:t>
            </w:r>
          </w:p>
        </w:tc>
        <w:tc>
          <w:tcPr>
            <w:tcW w:w="6662" w:type="dxa"/>
          </w:tcPr>
          <w:p w14:paraId="199AA639" w14:textId="7BA21D58" w:rsidR="007A5E7A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กลุ่มบุคคล</w:t>
            </w:r>
            <w:r w:rsidR="004A5690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ภายในฝ่ายเทคโนโลยีสารสนเทศของหน่วยงาน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 w:rsidR="004A5690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ทำหน้าที่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รับผิดชอบดูแลรักษาข้อมูลในระบบสารสนเทศของ</w:t>
            </w:r>
            <w:r w:rsidR="0000592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="007A5E7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7A5E7A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สนับสนุนกิจกรรมของธรรมาภิบาลข้อมูลภาครัฐ เช่น ช่วยเหลือในการนิยามเมทาดาตา ร่างนโยบายข้อมูลและมาตรฐานข้อมูล และกำหนดสิทธิการเข้าถึงข้อมูลโดย </w:t>
            </w:r>
            <w:r w:rsidR="007A5E7A" w:rsidRPr="009D56A8">
              <w:rPr>
                <w:rFonts w:ascii="TH SarabunPSK" w:hAnsi="TH SarabunPSK" w:cs="TH SarabunPSK"/>
                <w:sz w:val="32"/>
                <w:szCs w:val="32"/>
              </w:rPr>
              <w:t>DBA</w:t>
            </w:r>
            <w:r w:rsidR="007A5E7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เป็นต้น</w:t>
            </w:r>
          </w:p>
        </w:tc>
      </w:tr>
      <w:tr w:rsidR="00B84BAD" w:rsidRPr="009D56A8" w14:paraId="0BE68C96" w14:textId="77777777" w:rsidTr="0910BA53">
        <w:tc>
          <w:tcPr>
            <w:tcW w:w="2694" w:type="dxa"/>
          </w:tcPr>
          <w:p w14:paraId="3BBA3B93" w14:textId="77777777" w:rsidR="00B84BAD" w:rsidRPr="009D56A8" w:rsidRDefault="003851C8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บริกรข้อมูลด้านธุรกิจ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Business Data Stewards)</w:t>
            </w:r>
          </w:p>
        </w:tc>
        <w:tc>
          <w:tcPr>
            <w:tcW w:w="6662" w:type="dxa"/>
          </w:tcPr>
          <w:p w14:paraId="728C5004" w14:textId="1227072A" w:rsidR="006A1DF7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1468CA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  <w:r w:rsidR="00D65EC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หัวหน้ากลุ่ม/ส่วนงาน</w:t>
            </w:r>
            <w:r w:rsidR="001468C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จากทุก</w:t>
            </w:r>
            <w:r w:rsidR="00D65EC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1266458369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FF296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D65EC1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="00D65EC1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="00D65EC1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="00D65EC1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="00D65EC1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ที่ได้รับมอบหมายให้</w:t>
            </w:r>
            <w:r w:rsidR="006A1DF7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หน้าที่</w:t>
            </w:r>
            <w:r w:rsidR="006A1DF7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กำหนด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นิยามความต้องการด้านคุณภาพและความมั่นคงปลอดภัยซึ่งอาจจะได้รับมาจากผู้ใช้ข้อมูล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</w:rPr>
              <w:t xml:space="preserve">(Data Users)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หรือผู้มีส่วนได้เสีย</w:t>
            </w:r>
            <w:r w:rsidR="007170F4" w:rsidRPr="009D56A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 ๆ นิยามคำอธิบายชุดข้อมูลดิจิทัลหรือเมทาดาตาโดยการสนับสนุนจากผู้ใช้ข้อมูล ร่างนโยบายข้อมูลด้วยการช่วยเหลือจากทีมบริหารจัดการข้อมูล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</w:rPr>
              <w:t>(Data Management Team)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ตรวจสอบการปฏิบัติตามนโยบายข้อมูล ตรวจสอบคุณภาพ ตรวจสอบความมั่นคงปลอดภัยของข้อมูล วิเคราะห์ผลจากการตรวจสอบ แล้วรายงานผลลัพธ์ไปยังคณะกรรมการธรรมาภิบาลข้อมูลและ</w:t>
            </w:r>
            <w:r w:rsidR="007170F4" w:rsidRPr="009D56A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ผู้ที่เกี่ยวข้องอื่น ๆ ให้ทราบ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3851C8" w:rsidRPr="009D56A8" w14:paraId="6A4EA719" w14:textId="77777777" w:rsidTr="0910BA53">
        <w:trPr>
          <w:trHeight w:val="1798"/>
        </w:trPr>
        <w:tc>
          <w:tcPr>
            <w:tcW w:w="2694" w:type="dxa"/>
          </w:tcPr>
          <w:p w14:paraId="26AC15F5" w14:textId="77777777" w:rsidR="003851C8" w:rsidRPr="009D56A8" w:rsidRDefault="003851C8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บริกรข้อมูลด้านเทคนิค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Technical Data Stewards)</w:t>
            </w:r>
          </w:p>
        </w:tc>
        <w:tc>
          <w:tcPr>
            <w:tcW w:w="6662" w:type="dxa"/>
          </w:tcPr>
          <w:p w14:paraId="32D32C13" w14:textId="156D5358" w:rsidR="006A1DF7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1468C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</w:t>
            </w:r>
            <w:r w:rsidR="00D65EC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</w:t>
            </w:r>
            <w:r w:rsidR="007D4F9F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618186314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B021F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="007D4F9F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ที่ทำหน้าที่ให้การสนับสนุนด้านเทคโนโลยีสารสนเทศแก่บริกรข้อมูลด้านธุรกิจ เช่น นิยามเมทาดาตาเชิง</w:t>
            </w:r>
            <w:r w:rsidR="006A1DF7" w:rsidRPr="009D56A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เทคนิคซึ่งอาจจะได้รับการช่วยเหลือจากทีมบริหารจัดการข้อมูล ให้ข้อเสนอแนะเชิงเทคนิคในการร่างนโยบายข้อมูล ตรวจสอบคุณภาพข้อมูล ความมั่นคงปลอดภัยของข้อมูล และการปฏิบัติตามนโยบายข้อมูลในเชิงเทคนิค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1468CA" w:rsidRPr="009D56A8" w14:paraId="006D20A2" w14:textId="77777777" w:rsidTr="0910BA53">
        <w:tc>
          <w:tcPr>
            <w:tcW w:w="2694" w:type="dxa"/>
          </w:tcPr>
          <w:p w14:paraId="666D4DE2" w14:textId="77777777" w:rsidR="001468CA" w:rsidRPr="009D56A8" w:rsidRDefault="001468C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ผู้ดูแลระบบสารสนเทศ 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</w:rPr>
              <w:t>System Administrators)</w:t>
            </w:r>
          </w:p>
        </w:tc>
        <w:tc>
          <w:tcPr>
            <w:tcW w:w="6662" w:type="dxa"/>
          </w:tcPr>
          <w:p w14:paraId="0A51D536" w14:textId="36765750" w:rsidR="001468CA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4A2BF7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="001468C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="00D65EC1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825327287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B021F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="007D4F9F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1468C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ที่มีหน้าที่ดูแลรับผิดชอบระบบสารสนเทศ</w:t>
            </w:r>
            <w:r w:rsidR="00A5582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ของหน่วยงาน </w:t>
            </w:r>
          </w:p>
        </w:tc>
      </w:tr>
      <w:tr w:rsidR="003621BD" w:rsidRPr="009D56A8" w14:paraId="21EDF496" w14:textId="77777777" w:rsidTr="0910BA53">
        <w:tc>
          <w:tcPr>
            <w:tcW w:w="2694" w:type="dxa"/>
          </w:tcPr>
          <w:p w14:paraId="75899A2D" w14:textId="527C1D22" w:rsidR="00326E7B" w:rsidRPr="009D56A8" w:rsidRDefault="003621BD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ผู้ดูแลระบบแม่ข่าย 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4"/>
                <w:sz w:val="32"/>
                <w:szCs w:val="32"/>
              </w:rPr>
              <w:t>Server Administrators)</w:t>
            </w:r>
          </w:p>
        </w:tc>
        <w:tc>
          <w:tcPr>
            <w:tcW w:w="6662" w:type="dxa"/>
          </w:tcPr>
          <w:p w14:paraId="3AEC9A73" w14:textId="0F7DC6B4" w:rsidR="003621BD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5E0C6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ที่มีหน้าที่ดูแลรับผิดชอบระบบแม่ข่าย</w:t>
            </w:r>
            <w:r w:rsidR="00F83127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="00A5582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  <w:tr w:rsidR="004A3454" w:rsidRPr="009D56A8" w14:paraId="606C61FC" w14:textId="77777777" w:rsidTr="0910BA53">
        <w:trPr>
          <w:trHeight w:val="770"/>
        </w:trPr>
        <w:tc>
          <w:tcPr>
            <w:tcW w:w="2694" w:type="dxa"/>
          </w:tcPr>
          <w:p w14:paraId="6EA038A0" w14:textId="72F552CE" w:rsidR="004A3454" w:rsidRPr="009D56A8" w:rsidRDefault="004A345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ผู้จัดการโครงการ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Project Managers)</w:t>
            </w:r>
          </w:p>
        </w:tc>
        <w:tc>
          <w:tcPr>
            <w:tcW w:w="6662" w:type="dxa"/>
          </w:tcPr>
          <w:p w14:paraId="13A94944" w14:textId="4D76D7FD" w:rsidR="004A3454" w:rsidRPr="009D56A8" w:rsidRDefault="004A3454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328605776"/>
                <w:placeholder>
                  <w:docPart w:val="4430A2D8E0D044DC9DA5B70D6F840C94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B021F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ของหน่วยงานหลักที่ได้รับมอบหมายบริหารจัดการโครงการตามแผน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ดำเนินงาน</w:t>
            </w:r>
          </w:p>
        </w:tc>
      </w:tr>
      <w:tr w:rsidR="004D190C" w:rsidRPr="009D56A8" w14:paraId="70751BB8" w14:textId="77777777" w:rsidTr="0910BA53">
        <w:tc>
          <w:tcPr>
            <w:tcW w:w="2694" w:type="dxa"/>
          </w:tcPr>
          <w:p w14:paraId="1A80E071" w14:textId="674D1D42" w:rsidR="004D190C" w:rsidRPr="009D56A8" w:rsidRDefault="004D190C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ผู้ควบคุมข้อมูลส่วนบุคคล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Controller)</w:t>
            </w:r>
          </w:p>
        </w:tc>
        <w:tc>
          <w:tcPr>
            <w:tcW w:w="6662" w:type="dxa"/>
          </w:tcPr>
          <w:p w14:paraId="5D2F08E5" w14:textId="458E3D8C" w:rsidR="00C07871" w:rsidRPr="009D56A8" w:rsidRDefault="002D3F0D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บุคคลหรือนิติบุคคลซึ่ง</w:t>
            </w:r>
            <w:r w:rsidR="00C07871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มีอำนาจหน้าที่ตัดสินใจ เกี่ยวกับการเก็บรวบรวม ใช้ หรือเปิดเผยข้อมูลส่วนบุคคล</w:t>
            </w:r>
          </w:p>
        </w:tc>
      </w:tr>
      <w:tr w:rsidR="001523EE" w:rsidRPr="009D56A8" w14:paraId="16624384" w14:textId="77777777" w:rsidTr="0910BA53">
        <w:tc>
          <w:tcPr>
            <w:tcW w:w="2694" w:type="dxa"/>
          </w:tcPr>
          <w:p w14:paraId="0AAD772E" w14:textId="16FB7460" w:rsidR="001523EE" w:rsidRPr="009D56A8" w:rsidRDefault="001523EE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ผู้ทำลายข้อมูล (</w:t>
            </w:r>
            <w:bookmarkStart w:id="33" w:name="_Hlk61266569"/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Data </w:t>
            </w:r>
            <w:bookmarkEnd w:id="33"/>
            <w:r w:rsidR="00360E2F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Disposer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662" w:type="dxa"/>
          </w:tcPr>
          <w:p w14:paraId="3BC1D702" w14:textId="2947DA6D" w:rsidR="001523EE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บุคลากรที่</w:t>
            </w:r>
            <w:r w:rsidR="001D2DA2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ได้รับการก</w:t>
            </w:r>
            <w:r w:rsidR="001D2DA2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="001D2DA2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หนดสิทธิจากเจ้าของข้อมูลให้มีสิทธิในการท</w:t>
            </w:r>
            <w:r w:rsidR="001D2DA2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="001D2DA2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ลายข้อมูล</w:t>
            </w:r>
          </w:p>
        </w:tc>
      </w:tr>
      <w:tr w:rsidR="00F75D3A" w:rsidRPr="009D56A8" w14:paraId="20C17F72" w14:textId="77777777" w:rsidTr="0910BA53">
        <w:trPr>
          <w:trHeight w:val="1997"/>
        </w:trPr>
        <w:tc>
          <w:tcPr>
            <w:tcW w:w="2694" w:type="dxa"/>
          </w:tcPr>
          <w:p w14:paraId="17E368F8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ข้อมูล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(Data)</w:t>
            </w:r>
          </w:p>
        </w:tc>
        <w:tc>
          <w:tcPr>
            <w:tcW w:w="6662" w:type="dxa"/>
          </w:tcPr>
          <w:p w14:paraId="0A3EA80C" w14:textId="5EAA6BE0" w:rsidR="00F75D3A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สิ่งที่สื่อความหมายให้รู้เรื่องราวข้อเท็จจริงหรือเรื่องอื่นใด ไม่ว่าการสื่อความหมายนั้นจะทำได้โดยสภาพของสิ่งนั้นเอง หรือโดยผ่านวิธีการใด ๆ และไม่ว่าจะได้จัดทำไว้ในรูปของเอกสารแฟ้ม รายงาน หนังสือ แผนผัง แผนที่ ภาพวาด ภาพถ่าย ภาพถ่ายดาวเทียม ฟิล์ม การบันทึกภาพหรือเสียง การบันทึกโดยเครื่องคอมพิวเตอร์ เครื่องมือตรวจวัด การสำรวจระยะไกล หรือวิธีอื่นใดที่ทำให้สิ่งที่บันทึกไว้ปรากฏได้</w:t>
            </w:r>
          </w:p>
        </w:tc>
      </w:tr>
      <w:tr w:rsidR="004D190C" w:rsidRPr="009D56A8" w14:paraId="6130B7D3" w14:textId="77777777" w:rsidTr="0910BA53">
        <w:tc>
          <w:tcPr>
            <w:tcW w:w="2694" w:type="dxa"/>
          </w:tcPr>
          <w:p w14:paraId="51AA890D" w14:textId="77074F6C" w:rsidR="004D190C" w:rsidRPr="009D56A8" w:rsidRDefault="004D190C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ข้อมูลดิจิทัล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Digital Data)</w:t>
            </w:r>
          </w:p>
        </w:tc>
        <w:tc>
          <w:tcPr>
            <w:tcW w:w="6662" w:type="dxa"/>
          </w:tcPr>
          <w:p w14:paraId="1658A14D" w14:textId="56C7A757" w:rsidR="004D190C" w:rsidRPr="009D56A8" w:rsidRDefault="004D190C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ข้อมูลที่ได้จัดท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จัดเก็บ จ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แนกหมวดหมู่ ประมวลผล ใช้ ปกปิด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 ตรวจสอบ ท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ลาย ด้วยเครื่องมือหรือวิธีการทางเทคโนโลยีดิจิทัล</w:t>
            </w:r>
          </w:p>
        </w:tc>
      </w:tr>
      <w:tr w:rsidR="008377AB" w:rsidRPr="009D56A8" w14:paraId="1D9D4F4F" w14:textId="77777777" w:rsidTr="0910BA53">
        <w:tc>
          <w:tcPr>
            <w:tcW w:w="2694" w:type="dxa"/>
          </w:tcPr>
          <w:p w14:paraId="7D2266B3" w14:textId="48EB3BF6" w:rsidR="008377AB" w:rsidRPr="009D56A8" w:rsidRDefault="008377A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ชุดข้อมูล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Dataset)</w:t>
            </w:r>
          </w:p>
        </w:tc>
        <w:tc>
          <w:tcPr>
            <w:tcW w:w="6662" w:type="dxa"/>
          </w:tcPr>
          <w:p w14:paraId="2BCAC967" w14:textId="27F42F37" w:rsidR="008377AB" w:rsidRPr="009D56A8" w:rsidRDefault="008377A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ข้อมูลจากหลายแหล่งมารวม เพื่อจัดเป็นชุดให้ตรงตามลักษณะโครงสร้างของข้อมูล</w:t>
            </w:r>
          </w:p>
        </w:tc>
      </w:tr>
      <w:tr w:rsidR="00F75D3A" w:rsidRPr="009D56A8" w14:paraId="3812FC12" w14:textId="77777777" w:rsidTr="0910BA53">
        <w:tc>
          <w:tcPr>
            <w:tcW w:w="2694" w:type="dxa"/>
          </w:tcPr>
          <w:p w14:paraId="3A42FCE6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สารสนเทศ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(Information)</w:t>
            </w:r>
          </w:p>
        </w:tc>
        <w:tc>
          <w:tcPr>
            <w:tcW w:w="6662" w:type="dxa"/>
          </w:tcPr>
          <w:p w14:paraId="36ECDE25" w14:textId="0A7E248C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ข้อเท็จจริงที่ได้จากข้อมูลนํามาผ่านการประมวลผล การจัดระเบียบข้อมูล ซึ่งอาจอยู่ในรูปของตัวเลข ข้อความหรือภาพกราฟิก ให้เป็นระบบที่ผู้ใช้งานสามารถเข้าใจได้ง่าย และสามารถนําไปใช้ประโยชน์ในการบริหาร การวางแผน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การตัดสินใจ และอื่นๆ </w:t>
            </w:r>
          </w:p>
        </w:tc>
      </w:tr>
      <w:tr w:rsidR="00F75D3A" w:rsidRPr="009D56A8" w14:paraId="41CD42EC" w14:textId="77777777" w:rsidTr="0910BA53">
        <w:tc>
          <w:tcPr>
            <w:tcW w:w="2694" w:type="dxa"/>
          </w:tcPr>
          <w:p w14:paraId="1CDFB493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ระบบสารสนเทศ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(Information System)</w:t>
            </w:r>
          </w:p>
        </w:tc>
        <w:tc>
          <w:tcPr>
            <w:tcW w:w="6662" w:type="dxa"/>
          </w:tcPr>
          <w:p w14:paraId="4D1F38A7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ระบบงานที่นําเทคโนโลยีมาช่วยในการสร้างสารสนเทศที่สามารถนํามาใช้</w:t>
            </w:r>
            <w:r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ประโยชน์ในการวางแผน การบริหาร การสนับสนุนการให้บริการ การพัฒนา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และควบคุมการติดต่อสื่อสาร ซึ่งประกอบด้วยเทคโนโลยีคอมพิวเตอร์และเทคโนโลยีการสื่อสารโทรคมนาคม ได้แก่ ระบบคอมพิวเตอร์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(Computer System)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ระบบเครือข่าย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(Network System)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ซอฟต์แวร์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(Software)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ข้อมูล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(Data)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และสารสนเทศ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(Information)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</w:tc>
      </w:tr>
      <w:tr w:rsidR="003756EB" w:rsidRPr="009D56A8" w14:paraId="33053524" w14:textId="77777777" w:rsidTr="0910BA53">
        <w:tc>
          <w:tcPr>
            <w:tcW w:w="2694" w:type="dxa"/>
          </w:tcPr>
          <w:p w14:paraId="3685D17E" w14:textId="5A4BA2A6" w:rsidR="003756EB" w:rsidRPr="009D56A8" w:rsidRDefault="009110B9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อินทราเน็ต</w:t>
            </w:r>
            <w:r w:rsidR="003756EB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3756EB"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Intranet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662" w:type="dxa"/>
          </w:tcPr>
          <w:p w14:paraId="46C29CC6" w14:textId="38347D16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เป็นระบบเครือข่ายที่สามารถเข้าถึงได้โดยผู้ใช้งานภายในสำนักงานเท่านั้น </w:t>
            </w:r>
            <w:r w:rsidR="00B53A4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โดยมีจุดประสงค์เพื่อการติดต่อสื่อสาร แลกเปลี่ยนข้อมูลและสารสนเทศภายในสำนักงาน</w:t>
            </w:r>
          </w:p>
        </w:tc>
      </w:tr>
      <w:tr w:rsidR="003756EB" w:rsidRPr="009D56A8" w14:paraId="68EA7252" w14:textId="77777777" w:rsidTr="0910BA53">
        <w:trPr>
          <w:trHeight w:val="999"/>
        </w:trPr>
        <w:tc>
          <w:tcPr>
            <w:tcW w:w="2694" w:type="dxa"/>
          </w:tcPr>
          <w:p w14:paraId="7A8D32EB" w14:textId="54A28358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="00E85312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ควบคุมการ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ใช้งานข้อมูล</w:t>
            </w:r>
          </w:p>
        </w:tc>
        <w:tc>
          <w:tcPr>
            <w:tcW w:w="6662" w:type="dxa"/>
          </w:tcPr>
          <w:p w14:paraId="15E763C0" w14:textId="37E2BF56" w:rsidR="003756EB" w:rsidRPr="009D56A8" w:rsidRDefault="003756EB" w:rsidP="007122B4">
            <w:pPr>
              <w:tabs>
                <w:tab w:val="left" w:pos="136"/>
                <w:tab w:val="left" w:pos="49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การเข้า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ถึงและ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การใช้งาน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ข้อมูลทั้ง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ทางอิเล็กทรอนิกส์หรือกายภาพ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8137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วมทั้ง</w:t>
            </w:r>
            <w:r w:rsidR="00E85312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การอนุญาต การกําหนดสิทธิ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ในเข้าถึงและใช้งานข้อมูล</w:t>
            </w:r>
            <w:r w:rsidR="00E85312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รปรับปรุงข้อมูล</w:t>
            </w:r>
            <w:r w:rsidR="00E85312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การเพิกถอนหรือการยกเลิกสิทธิการเข้าถึง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</w:t>
            </w:r>
          </w:p>
        </w:tc>
      </w:tr>
      <w:tr w:rsidR="003756EB" w:rsidRPr="009D56A8" w14:paraId="624E223C" w14:textId="77777777" w:rsidTr="0910BA53">
        <w:tc>
          <w:tcPr>
            <w:tcW w:w="2694" w:type="dxa"/>
          </w:tcPr>
          <w:p w14:paraId="68B8D261" w14:textId="2D68AA7B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ควบคุมการใช้งาน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ระบบ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สารสนเทศ</w:t>
            </w:r>
          </w:p>
        </w:tc>
        <w:tc>
          <w:tcPr>
            <w:tcW w:w="6662" w:type="dxa"/>
          </w:tcPr>
          <w:p w14:paraId="156BC415" w14:textId="571830F0" w:rsidR="003756EB" w:rsidRPr="009D56A8" w:rsidRDefault="00981372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การเข้า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ถึงและ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การใช้งาน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ระบบสารสนเทศ รวมทั้ง</w:t>
            </w:r>
            <w:r w:rsidR="003756EB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การตรวจสอบ การอนุมัติ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3756EB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การกำหนดสิทธิหรือการมอบอำนาจให้ผู้ใช้งานเข้าถึงหรือใช้งานเครือข่ายหรือระบบสารสนเทศ 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="003756EB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การเพิกถอนหรือการยกเลิกสิทธิการเข้าถึง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เครือข่าย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ระบบสารสนเทศ</w:t>
            </w:r>
          </w:p>
        </w:tc>
      </w:tr>
      <w:tr w:rsidR="003756EB" w:rsidRPr="009D56A8" w14:paraId="6F41EE4E" w14:textId="77777777" w:rsidTr="0910BA53">
        <w:trPr>
          <w:trHeight w:val="1714"/>
        </w:trPr>
        <w:tc>
          <w:tcPr>
            <w:tcW w:w="2694" w:type="dxa"/>
          </w:tcPr>
          <w:p w14:paraId="6A843202" w14:textId="77777777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ทรัพย์สิน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(Asset)</w:t>
            </w:r>
          </w:p>
        </w:tc>
        <w:tc>
          <w:tcPr>
            <w:tcW w:w="6662" w:type="dxa"/>
          </w:tcPr>
          <w:p w14:paraId="6C7F6B3D" w14:textId="7AB9E37C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สิ่งที่มีคุณค่าหรือมูลค่าต่อ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และเป็นทรัพย์สินที่เกี่ยวข้องกับการประมวลผลสารสนเทศที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เป็นเจ้าของ เช่า ว่าจ้าง พัฒนา หรือจัดซื้อ โดยแบ่งแยกออกเป็นประเภทต่าง</w:t>
            </w:r>
            <w:r w:rsidR="0065698F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ได้</w:t>
            </w:r>
            <w:r w:rsidR="006F57C4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แก่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สารสนเทศ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Information)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ซอฟต์แวร์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Software)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ทรัพย์สินที่มีรูปร่าง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Physical Asset)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บริการสาธารณูปโภคพื้นฐาน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Service)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และบุคลากร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>People)</w:t>
            </w:r>
          </w:p>
        </w:tc>
      </w:tr>
      <w:tr w:rsidR="00022704" w:rsidRPr="009D56A8" w14:paraId="1DFBECA3" w14:textId="77777777" w:rsidTr="00022704">
        <w:trPr>
          <w:trHeight w:val="35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32F6AF" w14:textId="025807B4" w:rsidR="00022704" w:rsidRPr="009D56A8" w:rsidRDefault="0002270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ข้อมูลของหน่วยงาน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2E583D" w14:textId="062C3B04" w:rsidR="00022704" w:rsidRPr="009D56A8" w:rsidRDefault="00022704" w:rsidP="007122B4">
            <w:pPr>
              <w:spacing w:after="0" w:line="340" w:lineRule="exact"/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ข้อมูลที่อยู่ในความครอบครองหรือควบคุมดูแล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</w:tc>
      </w:tr>
      <w:tr w:rsidR="00500163" w:rsidRPr="009D56A8" w14:paraId="67DD88BD" w14:textId="77777777" w:rsidTr="0910BA53">
        <w:trPr>
          <w:trHeight w:val="798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0AD121" w14:textId="33829464" w:rsidR="00500163" w:rsidRPr="009D56A8" w:rsidRDefault="00500163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ข้อมูลสาธารณะ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(Public</w:t>
            </w:r>
            <w:r w:rsidR="00AF552F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Data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05CEDB" w14:textId="23275BA9" w:rsidR="00500163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ข้อมูลที่สามารถเปิดเผยได้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 xml:space="preserve">สามารถนำไปใช้ได้อย่างอิสระ ไม่ว่าจะเป็นข้อมูลข่าวสาร ข้อมูลส่วนบุคคล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ข้อมูลอิเล็กทรอนิกส์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6A4911" w:rsidRPr="009D56A8" w14:paraId="589ADF56" w14:textId="77777777" w:rsidTr="0910BA53">
        <w:trPr>
          <w:trHeight w:val="1028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AE8EBA" w14:textId="6B334732" w:rsidR="006A4911" w:rsidRPr="009D56A8" w:rsidRDefault="00AF552F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ข้อมูลส่วนบุคคล (</w:t>
            </w:r>
            <w:r w:rsidR="00E0035E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Personal</w:t>
            </w:r>
            <w:r w:rsidR="00F82BF3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A63DB9" w14:textId="7190D978" w:rsidR="00981372" w:rsidRPr="009D56A8" w:rsidRDefault="00981372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ข้อมูลเกี่ยวกับบุคคลซึ่งทำให้สามารถระบุตัวบุคคลนั้นได้ไม่ว่าทางตรงหรือทางอ้อม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แต่ไม่รวมถึงข้อมูลของผู้ถึงแก่กรรมโดยเฉพาะ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พ.ร.บ. คุ้มครองข้อมูลส่วนบุคคล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="00261669"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AF552F" w:rsidRPr="009D56A8" w14:paraId="60AA28E0" w14:textId="77777777" w:rsidTr="0910BA53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53E01F" w14:textId="3A0F18CB" w:rsidR="00AF552F" w:rsidRPr="009D56A8" w:rsidRDefault="00AF552F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ข้อมูลความมั่นคง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National Security Data)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C9B177" w14:textId="07F0E6E6" w:rsidR="00AF552F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ข้อมูลเกี่ยวกับความมั่นคงของรัฐ ที่ทำให้เกิดความสงบเรียบร้อย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การมีเสถียรภาพความเป็นปึกแผ่น ปลอดภัยจากภัยคุกคาม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AF552F" w:rsidRPr="009D56A8" w14:paraId="7760C817" w14:textId="77777777" w:rsidTr="0910BA53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C83E1D" w14:textId="66208494" w:rsidR="00AF552F" w:rsidRPr="009D56A8" w:rsidRDefault="00AF552F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ข้อมูลความลับทางราชการ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Confidential Government Data)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03A86B" w14:textId="7D52B6E1" w:rsidR="00AF552F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ข้อมูลที่อยู่ในความ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ครอบครองหรือควบคุมดูแลของหน่วยงานของรัฐที่มีคำสั่งไม่ให้มีการเปิดเผย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และมีการกำหนดชั้นความลับของข้อมูล</w:t>
            </w:r>
          </w:p>
        </w:tc>
      </w:tr>
      <w:tr w:rsidR="00DA492A" w:rsidRPr="009D56A8" w14:paraId="118CD873" w14:textId="77777777" w:rsidTr="0910BA53">
        <w:trPr>
          <w:trHeight w:val="2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C3792C" w14:textId="6C81898F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ข้อมูลลับ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(Confidential)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0C57B0" w14:textId="47C66599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ซึ่งหากเปิดเผยทั้งหมดหรือเพียงบางส่วนจะก่อให้เกิดความเสียหายแก่ประโยชน์ของรัฐซึ่งผู้ที่สามารถเข้าถึงได้ต้องเป็นบุคคลที่มีสิทธิเท่านั้นและห้ามเผยแพร่ต่อบุคคลภายนอกเว้นแต่จะได้รับอนุมัติเป็นลายลักษณ์อักษรโดย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1453705440"/>
                <w:placeholder>
                  <w:docPart w:val="74BBAFC4D56346BBA9DD7AA25ED4D381"/>
                </w:placeholder>
                <w:text/>
              </w:sdtPr>
              <w:sdtContent>
                <w:r w:rsidR="00127F2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ผู้บริหารระดับ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หัวหน้ากลุ่ม/ส่วนงาน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เจ้าของข้อมูล</w:t>
                </w:r>
              </w:sdtContent>
            </w:sdt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ขึ้นไปโดยต้องมีการลงนามในเอกสารข้อตกลงการไม่เปิดเผยข้อมูล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(Non-Disclosure </w:t>
            </w:r>
            <w:r w:rsidRPr="009D56A8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Agreement) </w:t>
            </w:r>
            <w:r w:rsidRPr="009D56A8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เว้นแต่การเผยแพร่ดังกล่าวเป็นไปตามอำนาจที่กฎหมายให้การรับรอง</w:t>
            </w:r>
          </w:p>
        </w:tc>
      </w:tr>
      <w:tr w:rsidR="00500163" w:rsidRPr="009D56A8" w14:paraId="04FB3DFB" w14:textId="77777777" w:rsidTr="0910BA53">
        <w:trPr>
          <w:trHeight w:val="2559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061C3C" w14:textId="0C989FBE" w:rsidR="00500163" w:rsidRPr="009D56A8" w:rsidRDefault="00500163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ข้อมูลลับมาก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(Secret)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75EC68" w14:textId="21C28E61" w:rsidR="00500163" w:rsidRPr="009D56A8" w:rsidRDefault="00500163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ซึ่งหากเปิดเผยทั้งหมดหรือเพียงบางส่วนจะก่อให้เกิดความเสียหายแก่ประโยชน์แห่งรัฐอย่างร้ายแรงซึ่งผู้ที่สามารถเข้าถึงได้ต้องเป็นบุคคลที่มีสิทธิเท่านั้นและห้ามเผยแพร่ต่อบุคคลภายนอก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เว้นแต่จะได้รับอนุมัติเป็น</w:t>
            </w:r>
            <w:r w:rsidRPr="009D56A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ลายลักษณ์อักษรโดย</w:t>
            </w:r>
            <w:r w:rsidR="00127F25" w:rsidRPr="009D56A8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pacing w:val="-6"/>
                  <w:sz w:val="32"/>
                  <w:szCs w:val="32"/>
                  <w:cs/>
                </w:rPr>
                <w:id w:val="-1438209375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127F25"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pacing w:val="-6"/>
                    <w:sz w:val="32"/>
                    <w:szCs w:val="32"/>
                    <w:cs/>
                  </w:rPr>
                  <w:t>ผู้บริหารระดับผู้ช่วยผู้อำนวยการ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 xml:space="preserve"> 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pacing w:val="-6"/>
                    <w:sz w:val="32"/>
                    <w:szCs w:val="32"/>
                    <w:cs/>
                  </w:rPr>
                  <w:t>กอง/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>สำนัก/ฝ่าย/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pacing w:val="-6"/>
                    <w:sz w:val="32"/>
                    <w:szCs w:val="32"/>
                    <w:cs/>
                  </w:rPr>
                  <w:t>ศูนย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>์</w:t>
                </w:r>
              </w:sdtContent>
            </w:sdt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ที่เป็นเจ้าของข้อมูลขึ้นไปโดยต้องมีการลงนามในเอกสารข้อตกลงการไม่เปิดเผยข้อมูล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(Non-Disclosure Agreement)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เว้นแต่การเผยแพร่ดังกล่าวเป็นไปตามอำนาจที่กฎหมายให้การรับรอง</w:t>
            </w:r>
          </w:p>
        </w:tc>
      </w:tr>
      <w:tr w:rsidR="00DA492A" w:rsidRPr="009D56A8" w14:paraId="0447A604" w14:textId="77777777" w:rsidTr="0910BA53">
        <w:trPr>
          <w:trHeight w:val="2318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8460E3" w14:textId="77777777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ข้อมูลลับที่สุด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(Top Secret)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85ACEB" w14:textId="1D8FA472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ลับซึ่งหากเปิดเผยทั้งหมดหรือเพียงบางส่วนจะก่อให้เกิดความเสียหายแก่ประโยชน์แห่งรัฐอย่างร้ายแรงที่สุดซึ่งผู้ที่สามารถเข้าถึงได้ต้องเป็นบุคคลที่มีสิทธิเท่านั้นและห้ามเผยแพร่ต่อบุคคลภายนอกเว้นแต่จะได้รับอนุมัติเป็นลายลักษณ์อักษรโดย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1925648802"/>
                <w:placeholder>
                  <w:docPart w:val="A27CF788CDE84B7FB0CA52E6478E431C"/>
                </w:placeholder>
                <w:text/>
              </w:sdtPr>
              <w:sdtContent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="00127F2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ผู้บริหารระดับ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รอง/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ผู้ช่วยผู้อำนวยการสำนักงาน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/รองปลัด/รองอธิบดี </w:t>
                </w:r>
              </w:sdtContent>
            </w:sdt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ขึ้นไปโดยต้องมีการลงนามในเอกสารข้อตกลงการไม่เปิดเผยข้อมูล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(Non-Disclosure Agreement)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เว้นแต่การเผยแพร่ดังกล่าวเป็นไปตามอำนาจที่กฎหมายให้การรับรอง</w:t>
            </w:r>
          </w:p>
        </w:tc>
      </w:tr>
      <w:tr w:rsidR="00500163" w:rsidRPr="009D56A8" w14:paraId="6442609D" w14:textId="77777777" w:rsidTr="0910BA53">
        <w:trPr>
          <w:trHeight w:val="1123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3E01E9" w14:textId="24BFFB15" w:rsidR="00500163" w:rsidRPr="009D56A8" w:rsidRDefault="00B2445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ข้อมูลใช้ภายใน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Internal Use Only)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DC2348" w14:textId="741029AB" w:rsidR="001331FE" w:rsidRPr="009D56A8" w:rsidRDefault="001331FE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ำหรับใช้ในการดำเนินกิจการภายในของหน่วยงานซึ่งไม่อนุญาตให้นำไปใช้งานภายนอกก่อนได้รับอนุญาต เช่น นโยบาย มาตรฐาน และขั้นตอนการปฏิบัติงาน ประกาศ และบันทึกภายในหน่วยงาน เป็นต้น</w:t>
            </w:r>
          </w:p>
        </w:tc>
      </w:tr>
    </w:tbl>
    <w:p w14:paraId="1D8D913A" w14:textId="0E04446A" w:rsidR="00C814AD" w:rsidRPr="009D56A8" w:rsidRDefault="00C814AD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34" w:name="_Toc47350138"/>
      <w:bookmarkStart w:id="35" w:name="_Toc76822240"/>
      <w:bookmarkStart w:id="36" w:name="_Toc84236381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การเผยแพร่และการทบทวน</w:t>
      </w:r>
      <w:bookmarkEnd w:id="34"/>
      <w:bookmarkEnd w:id="35"/>
      <w:bookmarkEnd w:id="36"/>
    </w:p>
    <w:p w14:paraId="5B093210" w14:textId="5867067D" w:rsidR="00C814AD" w:rsidRPr="009D56A8" w:rsidRDefault="00C814AD" w:rsidP="009442DF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แนวปฏิบัติเกี่ยวกับข้อมูล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t>นี้จะต้องทำการเผยแพร่โดยการประกาศเวียนใน</w:t>
      </w:r>
      <w:r w:rsidR="00721153" w:rsidRPr="009D56A8">
        <w:rPr>
          <w:rFonts w:ascii="TH SarabunPSK" w:eastAsiaTheme="minorEastAsia" w:hAnsi="TH SarabunPSK" w:cs="TH SarabunPSK"/>
          <w:color w:val="FF0000"/>
          <w:kern w:val="24"/>
          <w:sz w:val="32"/>
          <w:szCs w:val="32"/>
          <w:cs/>
        </w:rPr>
        <w:t>ระบบอินทราเน็ต เว็บไซต์ของหน่วยงานและจดหมาย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อิเล็กทรอนิกส์</w:t>
      </w:r>
      <w:r w:rsidRPr="009D56A8">
        <w:rPr>
          <w:rFonts w:ascii="TH SarabunPSK" w:hAnsi="TH SarabunPSK" w:cs="TH SarabunPSK"/>
          <w:sz w:val="32"/>
          <w:szCs w:val="32"/>
          <w:cs/>
        </w:rPr>
        <w:t>เพื่อให้เจ้าหน้าที่ทุกระดับใน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ได้รับทราบ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9D56A8">
        <w:rPr>
          <w:rFonts w:ascii="TH SarabunPSK" w:hAnsi="TH SarabunPSK" w:cs="TH SarabunPSK"/>
          <w:sz w:val="32"/>
          <w:szCs w:val="32"/>
          <w:cs/>
        </w:rPr>
        <w:t>ถือปฏิบัติตาม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นี้อย่างเคร่งครัด </w:t>
      </w:r>
      <w:r w:rsidR="00E0035E" w:rsidRPr="009D56A8">
        <w:rPr>
          <w:rFonts w:ascii="TH SarabunPSK" w:hAnsi="TH SarabunPSK" w:cs="TH SarabunPSK"/>
          <w:sz w:val="32"/>
          <w:szCs w:val="32"/>
          <w:cs/>
        </w:rPr>
        <w:t xml:space="preserve">โดยแนวปฏิบัติที่จัดขึ้นนี้เมื่อเริ่มนำไปใช้ในระยะแรกสามารถทบทวนได้บ่อยครั้งเป็นรายไตรมาสเพื่อให้เหมาะสมกับบริบทการปฏิบัติงานจริง และจะต้องมีการทบทวนเป็นประจำอย่างน้อยปีละ </w:t>
      </w:r>
      <w:r w:rsidR="00261669">
        <w:rPr>
          <w:rFonts w:ascii="TH SarabunPSK" w:hAnsi="TH SarabunPSK" w:cs="TH SarabunPSK" w:hint="cs"/>
          <w:sz w:val="32"/>
          <w:szCs w:val="32"/>
          <w:cs/>
        </w:rPr>
        <w:t>1</w:t>
      </w:r>
      <w:r w:rsidR="00E0035E" w:rsidRPr="009D56A8">
        <w:rPr>
          <w:rFonts w:ascii="TH SarabunPSK" w:hAnsi="TH SarabunPSK" w:cs="TH SarabunPSK"/>
          <w:sz w:val="32"/>
          <w:szCs w:val="32"/>
          <w:cs/>
        </w:rPr>
        <w:t xml:space="preserve"> ครั้ง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หรือเมื่อมีการเปลี่ยนแปลงที่ส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รวมถึงเมื่อมีข้อเสนอแนะคณะกรรมการธรรมาภิบาลข้อมูลเห็นสมควร</w:t>
      </w:r>
    </w:p>
    <w:p w14:paraId="5FDFB09B" w14:textId="77777777" w:rsidR="007122B4" w:rsidRPr="009D56A8" w:rsidRDefault="007122B4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6"/>
          <w:szCs w:val="36"/>
          <w:cs/>
        </w:rPr>
      </w:pPr>
      <w:bookmarkStart w:id="37" w:name="_Toc76822241"/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40E2752" w14:textId="465CCCBF" w:rsidR="0098479E" w:rsidRPr="009D56A8" w:rsidRDefault="0098479E" w:rsidP="0040382E">
      <w:pPr>
        <w:pStyle w:val="Heading2"/>
        <w:jc w:val="center"/>
        <w:rPr>
          <w:rFonts w:ascii="TH SarabunPSK" w:hAnsi="TH SarabunPSK" w:cs="TH SarabunPSK"/>
          <w:b/>
          <w:bCs/>
          <w:sz w:val="48"/>
          <w:szCs w:val="40"/>
        </w:rPr>
      </w:pPr>
      <w:bookmarkStart w:id="38" w:name="_Toc84236382"/>
      <w:r w:rsidRPr="009D56A8">
        <w:rPr>
          <w:rFonts w:ascii="TH SarabunPSK" w:hAnsi="TH SarabunPSK" w:cs="TH SarabunPSK" w:hint="cs"/>
          <w:b/>
          <w:bCs/>
          <w:sz w:val="48"/>
          <w:szCs w:val="40"/>
          <w:cs/>
        </w:rPr>
        <w:lastRenderedPageBreak/>
        <w:t>แนวปฏิบัติการบริหารจัดการข้อมูล</w:t>
      </w:r>
      <w:bookmarkEnd w:id="37"/>
      <w:bookmarkEnd w:id="38"/>
    </w:p>
    <w:p w14:paraId="60AF97D4" w14:textId="146EEF37" w:rsidR="009442DF" w:rsidRPr="009D56A8" w:rsidRDefault="009442DF" w:rsidP="004F531E">
      <w:pPr>
        <w:shd w:val="clear" w:color="auto" w:fill="F2F2F2" w:themeFill="background1" w:themeFillShade="F2"/>
        <w:spacing w:before="120" w:after="0" w:line="240" w:lineRule="auto"/>
        <w:ind w:firstLine="567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 xml:space="preserve">ในส่วนนี้ระบุแนวปฏิบัติการบริหารจัดการข้อมูลตามวงจรชีวิตข้อมูล โดยแบ่งออกเป็น </w:t>
      </w:r>
      <w:r w:rsidR="00261669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6</w:t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หมวด ได้แก่ การสร้างข้อมูล การจัดเก็บข้อมูล การประมวลผลข้อมูลและการใช้ข้อมูล การเชื่อมโยงและการแลกเปลี่ยนข้อมูล การเปิดเผยข้อมูล และการทำลายข้อมูล ในแต่ละหมวดจะระบุ วัตถุประสงค์ ผู้รับผิดชอบงาน อ้างอิง และข้อปฏิบัติ </w:t>
      </w:r>
      <w:r w:rsidR="00E6120A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>และตารางแสดง</w:t>
      </w:r>
      <w:r w:rsidR="00E6120A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ความสัมพันธ์ระหว่างกระบวนการ/กิจกรรมและผู้มีส่วนได้ส่วน</w:t>
      </w:r>
      <w:r w:rsidR="00E0035E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>เสีย</w:t>
      </w:r>
      <w:r w:rsidR="00E6120A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 xml:space="preserve"> </w:t>
      </w:r>
      <w:r w:rsidR="003430AC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ซึ่งหน่วยงานสามารถกำหนดข้อปฏิบัติอื่น ๆ เพิ่มเติมให้สอดคล้อง</w:t>
      </w:r>
      <w:r w:rsidR="003430AC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>กับ</w:t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สภาพแวดล้อมและวัฒนธรรมองค์กร และจะต้องสอดคล้องกับกฎหมาย ระเบียบ ข้อบังคับ คำสั่ง หรือข้อกำหนดอื่น ๆ ที่เกี่ยวข้อง</w:t>
      </w:r>
    </w:p>
    <w:p w14:paraId="6EB5ACE3" w14:textId="18415CF3" w:rsidR="005245B8" w:rsidRPr="009D56A8" w:rsidRDefault="0012508C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39" w:name="_Toc76822242"/>
      <w:bookmarkStart w:id="40" w:name="_Toc84236383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 xml:space="preserve">หมวด </w:t>
      </w:r>
      <w:r w:rsidR="00261669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1</w:t>
      </w:r>
      <w:r w:rsidR="0098479E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การสร้างข้อมูล</w:t>
      </w:r>
      <w:bookmarkEnd w:id="39"/>
      <w:bookmarkEnd w:id="40"/>
    </w:p>
    <w:p w14:paraId="024F1A30" w14:textId="77777777" w:rsidR="0012508C" w:rsidRPr="009D56A8" w:rsidRDefault="0012508C" w:rsidP="0005357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FAC6287" w14:textId="77777777" w:rsidR="0012508C" w:rsidRPr="009D56A8" w:rsidRDefault="0012508C" w:rsidP="00DE47F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B34E77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หนดแนวปฏิบัติส</w:t>
      </w:r>
      <w:r w:rsidR="0022738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หรับผู้ที่เกี่ยวข้องในการสร้างข้อมูลให้มีคุณภาพ มีความมั่นคงปลอดภัย และเป็นประโยชน์ต่อผู้ใช้ข้อมูล</w:t>
      </w:r>
    </w:p>
    <w:p w14:paraId="034CACA4" w14:textId="77777777" w:rsidR="0012508C" w:rsidRPr="009D56A8" w:rsidRDefault="0012508C" w:rsidP="00B34E77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2F87C0A8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ผู้สร้างข้อมูล (</w:t>
      </w:r>
      <w:r w:rsidRPr="009D56A8">
        <w:rPr>
          <w:rFonts w:ascii="TH SarabunPSK" w:hAnsi="TH SarabunPSK" w:cs="TH SarabunPSK"/>
          <w:sz w:val="32"/>
          <w:szCs w:val="32"/>
        </w:rPr>
        <w:t>Data Creators)</w:t>
      </w:r>
    </w:p>
    <w:p w14:paraId="05F6C5E7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6712E35E" w14:textId="77777777" w:rsidR="00F653A0" w:rsidRPr="009D56A8" w:rsidRDefault="00F653A0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5AA96CAE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30BB3FC1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1A89A236" w14:textId="77777777" w:rsidR="0012508C" w:rsidRPr="009D56A8" w:rsidRDefault="0012508C" w:rsidP="00B34E77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65444240" w14:textId="2D243913" w:rsidR="005E0F03" w:rsidRPr="009D56A8" w:rsidRDefault="005E0F03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20B5F4" w14:textId="040789C0" w:rsidR="0012508C" w:rsidRPr="009D56A8" w:rsidRDefault="005E0F03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พระราชบัญญัติลิข</w:t>
      </w:r>
      <w:r w:rsidR="006C327E" w:rsidRPr="009D56A8">
        <w:rPr>
          <w:rFonts w:ascii="TH SarabunPSK" w:hAnsi="TH SarabunPSK" w:cs="TH SarabunPSK"/>
          <w:sz w:val="32"/>
          <w:szCs w:val="32"/>
          <w:cs/>
        </w:rPr>
        <w:t>สิทธิ</w:t>
      </w:r>
      <w:r w:rsidR="000F48B3" w:rsidRPr="009D56A8">
        <w:rPr>
          <w:rFonts w:ascii="TH SarabunPSK" w:hAnsi="TH SarabunPSK" w:cs="TH SarabunPSK" w:hint="cs"/>
          <w:sz w:val="32"/>
          <w:szCs w:val="32"/>
          <w:cs/>
        </w:rPr>
        <w:t>์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2558</w:t>
      </w:r>
    </w:p>
    <w:p w14:paraId="5AF11E4A" w14:textId="5351088B" w:rsidR="0012508C" w:rsidRPr="009D56A8" w:rsidRDefault="005E0F03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พระราชบัญญัติว่าด้วยการกระท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ความผิดเกี่ยวกับคอมพิวเตอร์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2560</w:t>
      </w:r>
    </w:p>
    <w:p w14:paraId="6F23F61D" w14:textId="2A2484C3" w:rsidR="0012508C" w:rsidRPr="009D56A8" w:rsidRDefault="0012508C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CC50964" w14:textId="3F271F4C" w:rsidR="0012508C" w:rsidRPr="009D56A8" w:rsidRDefault="0012508C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 เรื่อง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ธรรมาภิบาลข้อมูลภาครัฐ </w:t>
      </w:r>
      <w:r w:rsidR="00261669">
        <w:rPr>
          <w:rFonts w:ascii="TH SarabunPSK" w:hAnsi="TH SarabunPSK" w:cs="TH SarabunPSK"/>
          <w:sz w:val="32"/>
          <w:szCs w:val="32"/>
          <w:cs/>
        </w:rPr>
        <w:t>2563</w:t>
      </w:r>
    </w:p>
    <w:p w14:paraId="0E061A0C" w14:textId="51797A8D" w:rsidR="0012508C" w:rsidRPr="009D56A8" w:rsidRDefault="005245B8" w:rsidP="00B34E77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12508C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27C289A7" w14:textId="59AFD994" w:rsidR="0051587F" w:rsidRPr="009D56A8" w:rsidRDefault="00535920" w:rsidP="0910BA53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</w:t>
      </w:r>
      <w:r w:rsidR="6CFACF3C"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(ไม่ว่า</w:t>
      </w:r>
      <w:r w:rsidR="00463F65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6CFACF3C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เจ้าของข้อมูล</w:t>
      </w:r>
      <w:r w:rsidR="00463F65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จะ</w:t>
      </w:r>
      <w:r w:rsidR="00463F65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อยู่</w:t>
      </w:r>
      <w:r w:rsidR="002652A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ภายใน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22704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กอง/สำนัก/ฝ่าย/ศูนย์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6CFACF3C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เดียว หรือ มากกว่าหลาย</w:t>
      </w:r>
      <w:r w:rsidR="00022704" w:rsidRPr="009D56A8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กอง</w:t>
      </w:r>
      <w:r w:rsidR="00022704" w:rsidRPr="009D56A8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22704" w:rsidRPr="009D56A8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/</w:t>
      </w:r>
      <w:r w:rsidR="00022704" w:rsidRPr="009D56A8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>สำนัก/ฝ่าย/</w:t>
      </w:r>
      <w:r w:rsidR="00022704" w:rsidRPr="009D56A8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ศูนย</w:t>
      </w:r>
      <w:r w:rsidR="00022704" w:rsidRPr="009D56A8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>์</w:t>
      </w:r>
      <w:r w:rsidR="6CFACF3C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ต้องมีการกำหนดชัดเจน ถึงอำนาจหน้าที่และขั้นตอน</w:t>
      </w:r>
      <w:r w:rsidR="28F7B7EB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การทำงานร่วมกัน</w:t>
      </w:r>
      <w:r w:rsidR="00022704" w:rsidRPr="009D56A8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2534D7EF" w14:textId="77777777" w:rsidR="003C4CE8" w:rsidRDefault="00535920" w:rsidP="00DC51F9">
      <w:pPr>
        <w:pStyle w:val="ListParagraph"/>
        <w:numPr>
          <w:ilvl w:val="1"/>
          <w:numId w:val="18"/>
        </w:numPr>
        <w:spacing w:after="0" w:line="240" w:lineRule="auto"/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หนดผู้มีสิทธิในการสร้างข้อมูล และจะต้องทบทวนสิทธินั้น 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 หรือเมื่อมีการเปลี่ยนแปลงที่ส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เช่น การลาออก เปลี่ยนต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แหน่ง โอนย้าย สิ้นสุดการจ้าง การปรับโครงสร้าง หรือเมื่อมีการปรับปรุงระบบสารสนเทศ เป็นต้น</w:t>
      </w:r>
    </w:p>
    <w:p w14:paraId="187DA867" w14:textId="7023B71D" w:rsidR="00535920" w:rsidRPr="003C4CE8" w:rsidRDefault="00535920" w:rsidP="003C4CE8">
      <w:pPr>
        <w:pStyle w:val="ListParagraph"/>
        <w:numPr>
          <w:ilvl w:val="1"/>
          <w:numId w:val="18"/>
        </w:numPr>
        <w:spacing w:after="0" w:line="240" w:lineRule="auto"/>
        <w:ind w:firstLine="201"/>
        <w:jc w:val="thaiDistribute"/>
        <w:rPr>
          <w:rFonts w:ascii="TH SarabunPSK" w:hAnsi="TH SarabunPSK" w:cs="TH SarabunPSK"/>
          <w:sz w:val="32"/>
          <w:szCs w:val="32"/>
        </w:rPr>
      </w:pPr>
      <w:r w:rsidRPr="003C4CE8">
        <w:rPr>
          <w:rFonts w:ascii="TH SarabunPSK" w:hAnsi="TH SarabunPSK" w:cs="TH SarabunPSK"/>
          <w:sz w:val="32"/>
          <w:szCs w:val="32"/>
          <w:cs/>
        </w:rPr>
        <w:t>ก</w:t>
      </w:r>
      <w:r w:rsidRPr="003C4CE8">
        <w:rPr>
          <w:rFonts w:ascii="TH SarabunPSK" w:hAnsi="TH SarabunPSK" w:cs="TH SarabunPSK" w:hint="cs"/>
          <w:sz w:val="32"/>
          <w:szCs w:val="32"/>
          <w:cs/>
        </w:rPr>
        <w:t>ำ</w:t>
      </w:r>
      <w:r w:rsidRPr="003C4CE8">
        <w:rPr>
          <w:rFonts w:ascii="TH SarabunPSK" w:hAnsi="TH SarabunPSK" w:cs="TH SarabunPSK"/>
          <w:sz w:val="32"/>
          <w:szCs w:val="32"/>
          <w:cs/>
        </w:rPr>
        <w:t>หนด</w:t>
      </w:r>
      <w:r w:rsidR="0051587F" w:rsidRPr="003C4CE8">
        <w:rPr>
          <w:rFonts w:ascii="TH SarabunPSK" w:hAnsi="TH SarabunPSK" w:cs="TH SarabunPSK" w:hint="cs"/>
          <w:sz w:val="32"/>
          <w:szCs w:val="32"/>
          <w:cs/>
        </w:rPr>
        <w:t>หมวดหมู่และ</w:t>
      </w:r>
      <w:r w:rsidRPr="003C4CE8">
        <w:rPr>
          <w:rFonts w:ascii="TH SarabunPSK" w:hAnsi="TH SarabunPSK" w:cs="TH SarabunPSK"/>
          <w:sz w:val="32"/>
          <w:szCs w:val="32"/>
          <w:cs/>
        </w:rPr>
        <w:t>ชั้นความลับของข้อมูล</w:t>
      </w:r>
    </w:p>
    <w:p w14:paraId="27B22B45" w14:textId="1818C631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หนดสิทธิในการสร้างข้อมูล</w:t>
      </w:r>
      <w:r w:rsidR="0051587F" w:rsidRPr="009D56A8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ให้แก่ผู้สร้างข้อมูลตามที่เจ้าของข้อมูลก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7932CFB7" w14:textId="60E6EB18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เจ้าของข้อมูล บริกรข้อมูลธุรกิจ บริกรข้อมูลเทคนิค และทีมบริหารจัดการข้อมูล ร่วมจัดท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อธิบาย</w:t>
      </w:r>
      <w:r w:rsidR="00500DA9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ชุดข้อมูลดิจิทัล</w:t>
      </w:r>
      <w:r w:rsidR="007B5587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หรือเมทาดาตา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9D56A8">
        <w:rPr>
          <w:rFonts w:ascii="TH SarabunPSK" w:hAnsi="TH SarabunPSK" w:cs="TH SarabunPSK"/>
          <w:spacing w:val="-4"/>
          <w:sz w:val="32"/>
          <w:szCs w:val="32"/>
        </w:rPr>
        <w:t xml:space="preserve">Metadata)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เมื่อมีการสร้างชุดข้อมูล (</w:t>
      </w:r>
      <w:r w:rsidRPr="009D56A8">
        <w:rPr>
          <w:rFonts w:ascii="TH SarabunPSK" w:hAnsi="TH SarabunPSK" w:cs="TH SarabunPSK"/>
          <w:spacing w:val="-4"/>
          <w:sz w:val="32"/>
          <w:szCs w:val="32"/>
        </w:rPr>
        <w:t xml:space="preserve">Datasets)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ตาม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มาตรฐานขั้นต่ำ</w:t>
      </w:r>
      <w:r w:rsidRPr="009D56A8">
        <w:rPr>
          <w:rFonts w:ascii="TH SarabunPSK" w:hAnsi="TH SarabunPSK" w:cs="TH SarabunPSK"/>
          <w:sz w:val="32"/>
          <w:szCs w:val="32"/>
          <w:cs/>
        </w:rPr>
        <w:t>ค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ที่สำนักงานพัฒนารัฐบาลดิจิทัล (สพร.) กำหนด</w:t>
      </w:r>
      <w:r w:rsidR="00FF70BB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และ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การประเมินคุณค่าของชุดข้อมูลดิจิทัลตามแบบฟอร์มประเมินคุณค่าชุดข้อมูล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ที่ สพร. หรือ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 xml:space="preserve">กำหนด </w:t>
      </w:r>
      <w:r w:rsidRPr="009D56A8">
        <w:rPr>
          <w:rFonts w:ascii="TH SarabunPSK" w:hAnsi="TH SarabunPSK" w:cs="TH SarabunPSK"/>
          <w:sz w:val="32"/>
          <w:szCs w:val="32"/>
          <w:cs/>
        </w:rPr>
        <w:t>เพื่อสนับสนุนการคัดเลือก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9D56A8">
        <w:rPr>
          <w:rFonts w:ascii="TH SarabunPSK" w:hAnsi="TH SarabunPSK" w:cs="TH SarabunPSK"/>
          <w:sz w:val="32"/>
          <w:szCs w:val="32"/>
          <w:cs/>
        </w:rPr>
        <w:t>ชุดข้อมูลคุณค่าสูง (</w:t>
      </w:r>
      <w:r w:rsidRPr="009D56A8">
        <w:rPr>
          <w:rFonts w:ascii="TH SarabunPSK" w:hAnsi="TH SarabunPSK" w:cs="TH SarabunPSK"/>
          <w:sz w:val="32"/>
          <w:szCs w:val="32"/>
        </w:rPr>
        <w:t xml:space="preserve">High Value Dataset) 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173C3" w:rsidRPr="009D56A8">
        <w:rPr>
          <w:rFonts w:ascii="TH SarabunPSK" w:hAnsi="TH SarabunPSK" w:cs="TH SarabunPSK"/>
          <w:sz w:val="32"/>
          <w:szCs w:val="32"/>
          <w:cs/>
        </w:rPr>
        <w:t>เผยแพร่</w:t>
      </w:r>
      <w:r w:rsidRPr="009D56A8">
        <w:rPr>
          <w:rFonts w:ascii="TH SarabunPSK" w:hAnsi="TH SarabunPSK" w:cs="TH SarabunPSK"/>
          <w:sz w:val="32"/>
          <w:szCs w:val="32"/>
          <w:cs/>
        </w:rPr>
        <w:t>เป็น</w:t>
      </w: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ข้อมูลเปิดของ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>ต่อสาธารณะตามกฎหมายว่าด้วยข้อมูลข่าวสารของราชการในรูปแบบข้อมูลดิจิทัล</w:t>
      </w:r>
    </w:p>
    <w:p w14:paraId="2D579947" w14:textId="5B632EA5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ห้ามมิให้ผู้สร้างข้อมูลน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ข้อมูลที่มีลักษณะดังต่อไปนี้เข้าสู่ระบบคอมพิวเตอร์ที่ขัดต่อก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>ฎ</w:t>
      </w:r>
      <w:r w:rsidRPr="009D56A8">
        <w:rPr>
          <w:rFonts w:ascii="TH SarabunPSK" w:hAnsi="TH SarabunPSK" w:cs="TH SarabunPSK"/>
          <w:sz w:val="32"/>
          <w:szCs w:val="32"/>
          <w:cs/>
        </w:rPr>
        <w:t>หมายว่าด้วยการกระท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ความผิดทางคอมพิวเตอร์</w:t>
      </w:r>
    </w:p>
    <w:p w14:paraId="14A00958" w14:textId="54D8289F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ข้อมูลที่บิดเบือน หรือปลอมไม่ว่าทั้งหมดหรือบางส่วน</w:t>
      </w:r>
    </w:p>
    <w:p w14:paraId="5A93328F" w14:textId="74786CC3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ข้อมูลอันเป็นเท็จ ที่น่าจะเกิดความเสียหายต่อการรักษาความมั่นคงปลอดภัย ความปลอดภัยสาธารณะ ความมั่นคงทางเศรษฐกิจ หรือ โครงสร้างพื้นฐาน หรือ ก่อให้เกิดวามตื่นตระหนก</w:t>
      </w:r>
    </w:p>
    <w:p w14:paraId="5C077DA0" w14:textId="46300939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ข้อมูลอันเป็นความผิดเกี่ยวกับความมั่นคง หรือ ความผิดเกี่ยวกับการก่อการร้าย</w:t>
      </w:r>
    </w:p>
    <w:p w14:paraId="266B4FA0" w14:textId="09A48F3E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ข้อมูลที่มีลักษณะอันลามก </w:t>
      </w:r>
      <w:r w:rsidR="00C24A62" w:rsidRPr="009D56A8">
        <w:rPr>
          <w:rFonts w:ascii="TH SarabunPSK" w:hAnsi="TH SarabunPSK" w:cs="TH SarabunPSK"/>
          <w:sz w:val="32"/>
          <w:szCs w:val="32"/>
          <w:cs/>
        </w:rPr>
        <w:t>และคนทั่วไปอาจเข้าถึงได้</w:t>
      </w:r>
    </w:p>
    <w:p w14:paraId="56AB2595" w14:textId="0D47E96B" w:rsidR="000D1D79" w:rsidRPr="009D56A8" w:rsidRDefault="005741F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3" behindDoc="0" locked="0" layoutInCell="1" allowOverlap="1" wp14:anchorId="15CB9AEF" wp14:editId="0EB0E437">
            <wp:simplePos x="0" y="0"/>
            <wp:positionH relativeFrom="margin">
              <wp:posOffset>-134620</wp:posOffset>
            </wp:positionH>
            <wp:positionV relativeFrom="paragraph">
              <wp:posOffset>499481</wp:posOffset>
            </wp:positionV>
            <wp:extent cx="5997575" cy="4235450"/>
            <wp:effectExtent l="0" t="0" r="317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920" w:rsidRPr="009D56A8">
        <w:rPr>
          <w:rFonts w:ascii="TH SarabunPSK" w:hAnsi="TH SarabunPSK" w:cs="TH SarabunPSK"/>
          <w:sz w:val="32"/>
          <w:szCs w:val="32"/>
          <w:cs/>
        </w:rPr>
        <w:t>ข้อมูลที่ปราก</w:t>
      </w:r>
      <w:r w:rsidR="00732500" w:rsidRPr="009D56A8">
        <w:rPr>
          <w:rFonts w:ascii="TH SarabunPSK" w:hAnsi="TH SarabunPSK" w:cs="TH SarabunPSK" w:hint="cs"/>
          <w:sz w:val="32"/>
          <w:szCs w:val="32"/>
          <w:cs/>
        </w:rPr>
        <w:t>ฏ</w:t>
      </w:r>
      <w:r w:rsidR="00535920" w:rsidRPr="009D56A8">
        <w:rPr>
          <w:rFonts w:ascii="TH SarabunPSK" w:hAnsi="TH SarabunPSK" w:cs="TH SarabunPSK"/>
          <w:sz w:val="32"/>
          <w:szCs w:val="32"/>
          <w:cs/>
        </w:rPr>
        <w:t>ภาพของผู้อื่น และเป็นภาพที่สร้างขึ้น ตัดต่อ เติม หรือดัดแปลงด้วยวิธีการทางอิเล็กทรอนิกส์ ท</w:t>
      </w:r>
      <w:r w:rsidR="000D1D79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535920" w:rsidRPr="009D56A8">
        <w:rPr>
          <w:rFonts w:ascii="TH SarabunPSK" w:hAnsi="TH SarabunPSK" w:cs="TH SarabunPSK"/>
          <w:sz w:val="32"/>
          <w:szCs w:val="32"/>
          <w:cs/>
        </w:rPr>
        <w:t>ให้ผู้อื่นเสียชื่อเสียง ถูกดูหมิ่นถูกเกลียดชัง หรือ ได้รับความอับอาย</w:t>
      </w:r>
    </w:p>
    <w:p w14:paraId="3DCFC495" w14:textId="7E6B15E8" w:rsidR="00535920" w:rsidRPr="009D56A8" w:rsidRDefault="00535920" w:rsidP="005741F2">
      <w:pPr>
        <w:pStyle w:val="ListParagraph"/>
        <w:numPr>
          <w:ilvl w:val="1"/>
          <w:numId w:val="1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ห้ามมิให้ผู้สร้างข้อมูล ท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การสร้าง/ท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ซ้</w:t>
      </w:r>
      <w:r w:rsidR="00500DA9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ต่อข้อมูลที่ขัดต่อกฎหมายว่าด้วยลิข</w:t>
      </w:r>
      <w:r w:rsidR="006C327E" w:rsidRPr="009D56A8">
        <w:rPr>
          <w:rFonts w:ascii="TH SarabunPSK" w:hAnsi="TH SarabunPSK" w:cs="TH SarabunPSK"/>
          <w:sz w:val="32"/>
          <w:szCs w:val="32"/>
          <w:cs/>
        </w:rPr>
        <w:t>สิทธิ</w:t>
      </w:r>
      <w:r w:rsidR="000F48B3" w:rsidRPr="009D56A8">
        <w:rPr>
          <w:rFonts w:ascii="TH SarabunPSK" w:hAnsi="TH SarabunPSK" w:cs="TH SarabunPSK" w:hint="cs"/>
          <w:sz w:val="32"/>
          <w:szCs w:val="32"/>
          <w:cs/>
        </w:rPr>
        <w:t>์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หรือทรัพย์สินทางปัญญาของผู้อื่น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เว้นแต่จะเป็นไปตามอ</w:t>
      </w:r>
      <w:r w:rsidR="00F15DAF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นาจที่กฎหมายรับรอง</w:t>
      </w:r>
    </w:p>
    <w:p w14:paraId="66B56710" w14:textId="77777777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หนดให้ผู้สร้างข้อมูลสร้างข้อมูลที่มาจากแหล่งข้อมูลที่เชื่อถือได้เท่านั้น</w:t>
      </w:r>
    </w:p>
    <w:p w14:paraId="583FAFF8" w14:textId="62A96735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หนดให้เจ้าของข้อมูลตรวจสอบความถูกต้องของข้อมูลที่ถูกสร้างขึ้น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-312333441"/>
        <w:placeholder>
          <w:docPart w:val="2FE77099C35F40F3BFA70483850CCE3E"/>
        </w:placeholder>
        <w:text/>
      </w:sdtPr>
      <w:sdtEndPr>
        <w:rPr>
          <w:cs w:val="0"/>
        </w:rPr>
      </w:sdtEndPr>
      <w:sdtContent>
        <w:p w14:paraId="4BB26CFF" w14:textId="77777777" w:rsidR="007170F4" w:rsidRPr="009D56A8" w:rsidRDefault="007170F4" w:rsidP="004F531E">
          <w:pPr>
            <w:pStyle w:val="ListParagraph"/>
            <w:numPr>
              <w:ilvl w:val="1"/>
              <w:numId w:val="1"/>
            </w:numPr>
            <w:spacing w:after="0" w:line="240" w:lineRule="auto"/>
            <w:ind w:left="851" w:hanging="284"/>
            <w:contextualSpacing w:val="0"/>
            <w:jc w:val="thaiDistribute"/>
          </w:pPr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 xml:space="preserve">ข้อปฏิบัติอื่น ๆ </w:t>
          </w:r>
          <w:bookmarkStart w:id="41" w:name="_Hlk61364692"/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ตามที่หน่วยงานกำหนดเพิ่มเติม</w:t>
          </w:r>
        </w:p>
      </w:sdtContent>
    </w:sdt>
    <w:bookmarkEnd w:id="41" w:displacedByCustomXml="prev"/>
    <w:p w14:paraId="136F9344" w14:textId="3A714E54" w:rsidR="00560F45" w:rsidRPr="009D56A8" w:rsidRDefault="00560F45">
      <w:pPr>
        <w:rPr>
          <w:rFonts w:ascii="TH SarabunPSK" w:hAnsi="TH SarabunPSK" w:cs="TH SarabunPSK"/>
          <w:color w:val="FF0000"/>
          <w:sz w:val="28"/>
        </w:rPr>
      </w:pPr>
      <w:r w:rsidRPr="009D56A8">
        <w:rPr>
          <w:rFonts w:ascii="TH SarabunPSK" w:hAnsi="TH SarabunPSK" w:cs="TH SarabunPSK"/>
          <w:color w:val="FF0000"/>
          <w:sz w:val="28"/>
        </w:rPr>
        <w:br w:type="page"/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992"/>
        <w:gridCol w:w="1418"/>
        <w:gridCol w:w="992"/>
        <w:gridCol w:w="992"/>
        <w:gridCol w:w="1559"/>
      </w:tblGrid>
      <w:tr w:rsidR="00435437" w:rsidRPr="009D56A8" w14:paraId="70F38D3C" w14:textId="77777777" w:rsidTr="00435437">
        <w:tc>
          <w:tcPr>
            <w:tcW w:w="3114" w:type="dxa"/>
            <w:vMerge w:val="restart"/>
          </w:tcPr>
          <w:p w14:paraId="4BEF333B" w14:textId="77777777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42" w:name="_Hlk61360400"/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5953" w:type="dxa"/>
            <w:gridSpan w:val="5"/>
          </w:tcPr>
          <w:p w14:paraId="328D4742" w14:textId="3A51FA1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35437" w:rsidRPr="009D56A8" w14:paraId="6ACADE17" w14:textId="77777777" w:rsidTr="00435437">
        <w:tc>
          <w:tcPr>
            <w:tcW w:w="3114" w:type="dxa"/>
            <w:vMerge/>
          </w:tcPr>
          <w:p w14:paraId="4A7E23F8" w14:textId="77777777" w:rsidR="00435437" w:rsidRPr="009D56A8" w:rsidRDefault="00435437" w:rsidP="00053575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992" w:type="dxa"/>
          </w:tcPr>
          <w:p w14:paraId="6436AD98" w14:textId="77777777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ผู้สร้างข้อมูล</w:t>
            </w:r>
          </w:p>
        </w:tc>
        <w:tc>
          <w:tcPr>
            <w:tcW w:w="1418" w:type="dxa"/>
          </w:tcPr>
          <w:p w14:paraId="20AE8B85" w14:textId="77777777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ทีมบริหารจัดการข้อมูล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632B24FC" w14:textId="77777777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  <w:cs/>
              </w:rPr>
              <w:t>เจ้าของข้อมูล</w:t>
            </w:r>
          </w:p>
        </w:tc>
        <w:tc>
          <w:tcPr>
            <w:tcW w:w="992" w:type="dxa"/>
          </w:tcPr>
          <w:p w14:paraId="0936D62E" w14:textId="185150F3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sz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บริกรข้อมูล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559" w:type="dxa"/>
          </w:tcPr>
          <w:p w14:paraId="3BA602EC" w14:textId="4C2ECCB2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sz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ผู้ดูแลระบบสารสนเทศ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</w:tr>
      <w:tr w:rsidR="00435437" w:rsidRPr="009D56A8" w14:paraId="546BD6BF" w14:textId="77777777" w:rsidTr="00435437">
        <w:tc>
          <w:tcPr>
            <w:tcW w:w="3114" w:type="dxa"/>
          </w:tcPr>
          <w:p w14:paraId="03B707B4" w14:textId="16F09D5E" w:rsidR="00435437" w:rsidRPr="009D56A8" w:rsidRDefault="00435437" w:rsidP="009C0424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  <w:r w:rsidRPr="009D56A8">
              <w:rPr>
                <w:rFonts w:ascii="TH SarabunPSK" w:hAnsi="TH SarabunPSK" w:cs="TH SarabunPSK"/>
                <w:sz w:val="28"/>
                <w:cs/>
              </w:rPr>
              <w:t>ก</w:t>
            </w:r>
            <w:r w:rsidRPr="009D56A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9D56A8">
              <w:rPr>
                <w:rFonts w:ascii="TH SarabunPSK" w:hAnsi="TH SarabunPSK" w:cs="TH SarabunPSK"/>
                <w:sz w:val="28"/>
                <w:cs/>
              </w:rPr>
              <w:t>หนดผู้มีสิทธิในการสร้างข้อมูล</w:t>
            </w:r>
            <w:r w:rsidRPr="009D56A8">
              <w:rPr>
                <w:rFonts w:ascii="TH SarabunPSK" w:hAnsi="TH SarabunPSK" w:cs="TH SarabunPSK"/>
                <w:sz w:val="28"/>
              </w:rPr>
              <w:t xml:space="preserve"> </w:t>
            </w:r>
            <w:r w:rsidRPr="009D56A8">
              <w:rPr>
                <w:rFonts w:ascii="TH SarabunPSK" w:hAnsi="TH SarabunPSK" w:cs="TH SarabunPSK" w:hint="cs"/>
                <w:sz w:val="28"/>
                <w:cs/>
              </w:rPr>
              <w:t>และกำหนดหมวดหมู่และชั้นความลับ</w:t>
            </w:r>
          </w:p>
        </w:tc>
        <w:tc>
          <w:tcPr>
            <w:tcW w:w="992" w:type="dxa"/>
          </w:tcPr>
          <w:p w14:paraId="1FAF34DF" w14:textId="1D094E6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1F8C167F" w14:textId="4E6375AC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5C47C48D" w14:textId="06731D7E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484C3AD3" w14:textId="58A61E7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66834145" w14:textId="3AA99260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35437" w:rsidRPr="009D56A8" w14:paraId="4F95EF4A" w14:textId="77777777" w:rsidTr="00435437">
        <w:tc>
          <w:tcPr>
            <w:tcW w:w="3114" w:type="dxa"/>
          </w:tcPr>
          <w:p w14:paraId="37690D4C" w14:textId="48AF8C4E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กำหนดสิทธิในการสร้างข้อมูลในระบบให้แก่ผู้สร้างข้อมูล</w:t>
            </w:r>
          </w:p>
        </w:tc>
        <w:tc>
          <w:tcPr>
            <w:tcW w:w="992" w:type="dxa"/>
          </w:tcPr>
          <w:p w14:paraId="542FF94B" w14:textId="2BCEC8B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4F7BA689" w14:textId="36F6F570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55B0AC03" w14:textId="0D1CFAD0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992" w:type="dxa"/>
          </w:tcPr>
          <w:p w14:paraId="75C3CB8C" w14:textId="3B32A52D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559" w:type="dxa"/>
          </w:tcPr>
          <w:p w14:paraId="7B177FFC" w14:textId="587EA216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35437" w:rsidRPr="009D56A8" w14:paraId="4BB6E6BD" w14:textId="77777777" w:rsidTr="00435437">
        <w:tc>
          <w:tcPr>
            <w:tcW w:w="3114" w:type="dxa"/>
          </w:tcPr>
          <w:p w14:paraId="4D9248F2" w14:textId="797372EE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สร้างข้อมูลที่ไม่</w:t>
            </w:r>
            <w:r w:rsidRPr="007B3DFE">
              <w:rPr>
                <w:rFonts w:hint="cs"/>
                <w:color w:val="auto"/>
                <w:sz w:val="28"/>
                <w:szCs w:val="28"/>
                <w:cs/>
              </w:rPr>
              <w:t>ขัดต่อก</w:t>
            </w:r>
            <w:r w:rsidR="00735252" w:rsidRPr="007B3DFE">
              <w:rPr>
                <w:rFonts w:hint="cs"/>
                <w:color w:val="auto"/>
                <w:sz w:val="28"/>
                <w:szCs w:val="28"/>
                <w:cs/>
              </w:rPr>
              <w:t>ฎ</w:t>
            </w:r>
            <w:r w:rsidRPr="007B3DFE">
              <w:rPr>
                <w:rFonts w:hint="cs"/>
                <w:color w:val="auto"/>
                <w:sz w:val="28"/>
                <w:szCs w:val="28"/>
                <w:cs/>
              </w:rPr>
              <w:t>หมายและจากแหล่งข้อมูลที่เชื่อถือได้เท่านั้น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00054DED" w14:textId="47FB8D12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418" w:type="dxa"/>
          </w:tcPr>
          <w:p w14:paraId="668B20B0" w14:textId="3708BB9E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0271E47F" w14:textId="7F9341A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992" w:type="dxa"/>
          </w:tcPr>
          <w:p w14:paraId="66579455" w14:textId="65126F6B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30125E42" w14:textId="359113B3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35437" w:rsidRPr="009D56A8" w14:paraId="43CEF784" w14:textId="77777777" w:rsidTr="00435437">
        <w:tc>
          <w:tcPr>
            <w:tcW w:w="3114" w:type="dxa"/>
          </w:tcPr>
          <w:p w14:paraId="63E6D044" w14:textId="77777777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จัดทำคำอธิบายชุดข้อมูลดิจิทัล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28D0ADCD" w14:textId="7647473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8" w:type="dxa"/>
          </w:tcPr>
          <w:p w14:paraId="68A856EE" w14:textId="7ABB15FB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992" w:type="dxa"/>
          </w:tcPr>
          <w:p w14:paraId="1D1BD0EA" w14:textId="31149F8C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4F2A5C6D" w14:textId="5DAEB485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5C1C46A4" w14:textId="27845E74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35437" w:rsidRPr="009D56A8" w14:paraId="10254963" w14:textId="77777777" w:rsidTr="00435437">
        <w:tc>
          <w:tcPr>
            <w:tcW w:w="3114" w:type="dxa"/>
          </w:tcPr>
          <w:p w14:paraId="75FA590B" w14:textId="77777777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ประเมินคุณค่าของชุดข้อมูลดิจิทัล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2036EFE3" w14:textId="737F3C6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769D98B9" w14:textId="76A2B73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16F8F96E" w14:textId="515E0D3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6885AD20" w14:textId="202E122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68A15420" w14:textId="5B5C3483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35437" w:rsidRPr="009D56A8" w14:paraId="4B1ABDBE" w14:textId="77777777" w:rsidTr="00435437">
        <w:tc>
          <w:tcPr>
            <w:tcW w:w="3114" w:type="dxa"/>
          </w:tcPr>
          <w:p w14:paraId="017D14D0" w14:textId="77777777" w:rsidR="00435437" w:rsidRPr="009D56A8" w:rsidRDefault="00435437" w:rsidP="009C0424">
            <w:pPr>
              <w:pStyle w:val="Default"/>
              <w:spacing w:line="280" w:lineRule="exact"/>
              <w:rPr>
                <w:sz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ตรวจสอบความถูกต้องของข้อมูล</w:t>
            </w:r>
          </w:p>
        </w:tc>
        <w:tc>
          <w:tcPr>
            <w:tcW w:w="992" w:type="dxa"/>
          </w:tcPr>
          <w:p w14:paraId="36942BBB" w14:textId="2259F0E4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6D5E794D" w14:textId="6F7B0EF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5C607881" w14:textId="66615DAD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7BFBDEAD" w14:textId="4053A92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2C86D15E" w14:textId="5EFA76D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474782EA" w14:textId="015BD1F2" w:rsidR="005245B8" w:rsidRPr="009D56A8" w:rsidRDefault="006B28E9" w:rsidP="006B28E9">
      <w:pPr>
        <w:pStyle w:val="Caption"/>
        <w:jc w:val="center"/>
        <w:rPr>
          <w:rFonts w:ascii="TH SarabunPSK" w:hAnsi="TH SarabunPSK" w:cs="TH SarabunPSK"/>
          <w:color w:val="595959" w:themeColor="text1" w:themeTint="A6"/>
          <w:sz w:val="32"/>
          <w:szCs w:val="32"/>
        </w:rPr>
      </w:pPr>
      <w:bookmarkStart w:id="43" w:name="_Hlk47101021"/>
      <w:bookmarkEnd w:id="42"/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1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="0036476E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EC3ED2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2C0EEE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ผู้มีส่วนได้ส่วน</w:t>
      </w:r>
      <w:r w:rsidR="002C0EEE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เสียในการสร้างข้อมูล</w:t>
      </w:r>
      <w:bookmarkEnd w:id="43"/>
    </w:p>
    <w:p w14:paraId="46B339D6" w14:textId="77777777" w:rsidR="002652A4" w:rsidRPr="009D56A8" w:rsidRDefault="002652A4" w:rsidP="00EC3ED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</w:p>
    <w:p w14:paraId="64BEB423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ab/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R (Responsible)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หมายถึง ผู้มีหน้าที่ในการปฏิบัติงานตามกระบวนการหรือกิจกรรมที่กำหนดไว้ </w:t>
      </w:r>
    </w:p>
    <w:p w14:paraId="0311840D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ab/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A (Accountable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)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หมายถึง ผู้มีหน้าที่ในการทบทวนและอนุมัติผลที่ได้รับจากปฏิบัติงาน </w:t>
      </w:r>
    </w:p>
    <w:p w14:paraId="52039853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ab/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S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>(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Supportive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>) หมายถึง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ผู้ที่มีหน้าที่ในการสนับสนุนหรือให้การช่วยเหลือต่อปฏิบัติงาน </w:t>
      </w:r>
    </w:p>
    <w:p w14:paraId="6EF78B6F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ab/>
        <w:t>C (Consulted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>)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หมายถึง ผู้ที่ทำหน้าที่ให้คำปรึกษาต่อผู้ปฏิบัติงาน </w:t>
      </w:r>
    </w:p>
    <w:p w14:paraId="29AD05A8" w14:textId="2EB811FC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ab/>
        <w:t xml:space="preserve">I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 (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Informed)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หมายถึง ผู้ที่ทำหน้าที่รับทราบผลการปฏิบัติงาน</w:t>
      </w:r>
    </w:p>
    <w:p w14:paraId="54235C1C" w14:textId="66078754" w:rsidR="002C0EEE" w:rsidRPr="009D56A8" w:rsidRDefault="00DE47F5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44" w:name="_Toc76822243"/>
      <w:bookmarkStart w:id="45" w:name="_Toc84236384"/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หมวด</w:t>
      </w:r>
      <w:r w:rsidRPr="009D56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8479E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sz w:val="32"/>
          <w:szCs w:val="32"/>
          <w:cs/>
        </w:rPr>
        <w:t>การจัดเก็บข้อมูล</w:t>
      </w:r>
      <w:bookmarkEnd w:id="44"/>
      <w:bookmarkEnd w:id="45"/>
    </w:p>
    <w:p w14:paraId="4A4DB361" w14:textId="77777777" w:rsidR="00DE47F5" w:rsidRPr="009D56A8" w:rsidRDefault="00DE47F5" w:rsidP="0005357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1E75B65" w14:textId="77777777" w:rsidR="00DE47F5" w:rsidRPr="009D56A8" w:rsidRDefault="00DE47F5" w:rsidP="00274CF1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274CF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หนดแนวปฏิบัติส</w:t>
      </w:r>
      <w:r w:rsidR="00E1353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หรับผู้ที่เกี่ยวข้องในการจัดเก็บข้อมูล ให้มีคุณภาพ เข้าถึงและใช้งานได้อย่างมั่นคงปลอดภัย</w:t>
      </w:r>
    </w:p>
    <w:p w14:paraId="68DA8801" w14:textId="77777777" w:rsidR="00DE47F5" w:rsidRPr="009D56A8" w:rsidRDefault="00DE47F5" w:rsidP="00274CF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22A08640" w14:textId="56571F12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313F2452" w14:textId="77777777" w:rsidR="001A6AE8" w:rsidRPr="009D56A8" w:rsidRDefault="001A6AE8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034B10B5" w14:textId="4FC10E6D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ผู้สร้างข้อมูล (</w:t>
      </w:r>
      <w:r w:rsidRPr="009D56A8">
        <w:rPr>
          <w:rFonts w:ascii="TH SarabunPSK" w:hAnsi="TH SarabunPSK" w:cs="TH SarabunPSK"/>
          <w:sz w:val="32"/>
          <w:szCs w:val="32"/>
        </w:rPr>
        <w:t>Data Creators)</w:t>
      </w:r>
    </w:p>
    <w:p w14:paraId="3C535EB0" w14:textId="00FB927E" w:rsidR="001C0032" w:rsidRPr="009D56A8" w:rsidRDefault="001C0032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71CC9FDB" w14:textId="77777777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521D85ED" w14:textId="77777777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2B5BE2ED" w14:textId="4F72F280" w:rsidR="00DE47F5" w:rsidRPr="009D56A8" w:rsidRDefault="00DE47F5" w:rsidP="00274CF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2F526857" w14:textId="2096EC17" w:rsidR="00DE47F5" w:rsidRPr="009D56A8" w:rsidRDefault="00DE47F5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ประกาศกระทรวงเทคโนโลยีสารสนเทศและการสื่อสาร เรื่อง หลักเกณฑ์การเก็บรักษาข้อมูลจราจรทางคอมพิวเตอร์ของผู้ให้บริการ พ.ศ. </w:t>
      </w:r>
      <w:r w:rsidR="00261669">
        <w:rPr>
          <w:rFonts w:ascii="TH SarabunPSK" w:hAnsi="TH SarabunPSK" w:cs="TH SarabunPSK"/>
          <w:sz w:val="32"/>
          <w:szCs w:val="32"/>
          <w:cs/>
        </w:rPr>
        <w:t>2550</w:t>
      </w:r>
    </w:p>
    <w:p w14:paraId="2134D72D" w14:textId="63F04B28" w:rsidR="005E0F03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ประกาศคณะกรรมการธุรกรรมทางอิเล็กทรอนิกส์ เรื่อง แนวนโยบายและแนวปฏิบัติในการรักษาความมั่นคงปลอดภัยด้านสารสนเทศของหน่วยงานของรัฐ 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CCF461" w14:textId="7FC2D512" w:rsidR="005E0F03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พระราชบัญญัติว่าด้วยการกระท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ความผิดเกี่ยวกับคอมพิวเตอร์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2560</w:t>
      </w:r>
    </w:p>
    <w:p w14:paraId="1A4B6C8D" w14:textId="539D9323" w:rsidR="005E0F03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F883F0B" w14:textId="48DD83C2" w:rsidR="00DE47F5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หนดว่าด้วยการประชุมผ่านสื่ออิเล็กทรอนิกส์ พ.ศ. </w:t>
      </w:r>
      <w:r w:rsidR="00261669">
        <w:rPr>
          <w:rFonts w:ascii="TH SarabunPSK" w:hAnsi="TH SarabunPSK" w:cs="TH SarabunPSK"/>
          <w:sz w:val="32"/>
          <w:szCs w:val="32"/>
          <w:cs/>
        </w:rPr>
        <w:t>2563</w:t>
      </w:r>
    </w:p>
    <w:p w14:paraId="7B8D16BF" w14:textId="30407D9D" w:rsidR="00C24A62" w:rsidRPr="009D56A8" w:rsidRDefault="00C24A62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ระเบียบสำนักนายกรัฐมนตรี ว่าด้วยงานสารบรรณ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2806B0" w14:textId="77777777" w:rsidR="00C41860" w:rsidRPr="009D56A8" w:rsidRDefault="00C418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8E77E7D" w14:textId="4FBDD883" w:rsidR="00DE47F5" w:rsidRPr="009D56A8" w:rsidRDefault="005245B8" w:rsidP="00274CF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</w:t>
      </w:r>
      <w:r w:rsidR="00274CF1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3285FA34" w14:textId="77777777" w:rsidR="00F022E9" w:rsidRPr="009D56A8" w:rsidRDefault="00F022E9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หนดระยะเวลาในการจัดเก็บข้อมูลที่ชัดเจน</w:t>
      </w:r>
    </w:p>
    <w:p w14:paraId="42EC61ED" w14:textId="77777777" w:rsidR="00F022E9" w:rsidRPr="009D56A8" w:rsidRDefault="00F022E9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หนดให้ทีมบริหารจัดการข้อมูล และผู้ดูแลระบบ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9D56A8">
        <w:rPr>
          <w:rFonts w:ascii="TH SarabunPSK" w:hAnsi="TH SarabunPSK" w:cs="TH SarabunPSK"/>
          <w:sz w:val="32"/>
          <w:szCs w:val="32"/>
          <w:cs/>
        </w:rPr>
        <w:t>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การย้ายข้อมูลที่มีการจัดเก็บเกินระยะเวลาที่ก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หนดแล้วเพื่อจัดเก็บเป็นข้อมูลถาวร</w:t>
      </w:r>
    </w:p>
    <w:p w14:paraId="33EC2DB2" w14:textId="33D834FC" w:rsidR="00274CF1" w:rsidRPr="009D56A8" w:rsidRDefault="00274CF1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หนดให้การจัดเก็บชุดข้อมูลจะต้องมีค</w:t>
      </w:r>
      <w:r w:rsidR="0021320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="00500DA9" w:rsidRPr="009D56A8">
        <w:rPr>
          <w:rFonts w:ascii="TH SarabunPSK" w:hAnsi="TH SarabunPSK" w:cs="TH SarabunPSK" w:hint="cs"/>
          <w:sz w:val="32"/>
          <w:szCs w:val="32"/>
          <w:cs/>
        </w:rPr>
        <w:t xml:space="preserve">หรือเมทาดาตา </w:t>
      </w:r>
      <w:r w:rsidRPr="009D56A8">
        <w:rPr>
          <w:rFonts w:ascii="TH SarabunPSK" w:hAnsi="TH SarabunPSK" w:cs="TH SarabunPSK"/>
          <w:sz w:val="32"/>
          <w:szCs w:val="32"/>
          <w:cs/>
        </w:rPr>
        <w:t>หากไม่มีหรือ</w:t>
      </w:r>
      <w:r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ไม่ครบถ้วน ทีมบริหารจัดการข้อมูลจะต้องแจ้งผู้รับผิดชอบ</w:t>
      </w:r>
      <w:r w:rsidR="00560F45"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ได้แก่ เจ้าของข้อมูล บริกรข้อมูลด้านเทคนิค </w:t>
      </w:r>
      <w:r w:rsidR="004843C4"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บริกรข้อมูลด้านธุรกิจ</w:t>
      </w:r>
      <w:r w:rsidR="004843C4" w:rsidRPr="009D56A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ทีมบริหารจัดการข้อมูลร่วมกันจัดท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และปรับปรุงให้เป็นปัจจุบั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9352B9C" w14:textId="77777777" w:rsidR="00F022E9" w:rsidRPr="009D56A8" w:rsidRDefault="00274CF1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ผู้มีส่วนได้ส่วนเสียเกี่ยว</w:t>
      </w:r>
      <w:r w:rsidR="004843C4" w:rsidRPr="009D56A8">
        <w:rPr>
          <w:rFonts w:ascii="TH SarabunPSK" w:hAnsi="TH SarabunPSK" w:cs="TH SarabunPSK" w:hint="cs"/>
          <w:sz w:val="32"/>
          <w:szCs w:val="32"/>
          <w:cs/>
        </w:rPr>
        <w:t>ข้อง</w:t>
      </w:r>
      <w:r w:rsidRPr="009D56A8">
        <w:rPr>
          <w:rFonts w:ascii="TH SarabunPSK" w:hAnsi="TH SarabunPSK" w:cs="TH SarabunPSK"/>
          <w:sz w:val="32"/>
          <w:szCs w:val="32"/>
          <w:cs/>
        </w:rPr>
        <w:t>กับข้อมูล ทั้งเจ้าของข้อมูล ผู้สร้างข้อมูล ผู้ใช้ข้อมูล และทีมบริหารจัดการข้อมูล จะต้องจัดเก็บข้อมูลตามการจัดชั้นความลับของ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285494"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โดยท</w:t>
      </w:r>
      <w:r w:rsidR="00272D0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การเข้ารหัสข้อมูล เพื่อป้องกันการเข้าถึงหรือแก้ไขข้อมูลโดยไม่ได้รับอนุญาต ทั้งนี้การเข้ารหัสข้อมูลให้ปฏิบัติตามวิธีการเข้ารหัสข้อมูลแนวปฏิบัติในการรักษาความมั่นคงปลอดภัยด้านสารสนเทศของ</w:t>
      </w:r>
      <w:r w:rsidR="00F022E9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1A413B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60D262D4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125F78B4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4E702D05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27B1A84E" w14:textId="73A650A1" w:rsidR="00F022E9" w:rsidRPr="009D56A8" w:rsidRDefault="00F022E9" w:rsidP="001A6A40">
      <w:pPr>
        <w:pStyle w:val="ListParagraph"/>
        <w:numPr>
          <w:ilvl w:val="1"/>
          <w:numId w:val="19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</w:t>
      </w:r>
      <w:r w:rsidR="00274CF1" w:rsidRPr="009D56A8">
        <w:rPr>
          <w:rFonts w:ascii="TH SarabunPSK" w:hAnsi="TH SarabunPSK" w:cs="TH SarabunPSK"/>
          <w:sz w:val="32"/>
          <w:szCs w:val="32"/>
          <w:cs/>
        </w:rPr>
        <w:t>กรณีที่ในตารางฐานข้อมูลเดียวกันมีฟิลด์ข้อมูลที่มีชั้นความลับและไม่มีชั้นความลับอยู่ร่วมกันให้ท</w:t>
      </w:r>
      <w:r w:rsidR="00272D0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274CF1" w:rsidRPr="009D56A8">
        <w:rPr>
          <w:rFonts w:ascii="TH SarabunPSK" w:hAnsi="TH SarabunPSK" w:cs="TH SarabunPSK"/>
          <w:sz w:val="32"/>
          <w:szCs w:val="32"/>
          <w:cs/>
        </w:rPr>
        <w:t>การ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 xml:space="preserve">เข้ารหัสข้อมูลเฉพาะฟิลด์ข้อมูลที่มีชั้นความลับเท่านั้น </w:t>
      </w:r>
    </w:p>
    <w:p w14:paraId="67020D99" w14:textId="0875666A" w:rsidR="00213203" w:rsidRPr="009D56A8" w:rsidRDefault="00F022E9" w:rsidP="001A6A40">
      <w:pPr>
        <w:pStyle w:val="ListParagraph"/>
        <w:numPr>
          <w:ilvl w:val="1"/>
          <w:numId w:val="19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>กรณีข้อมูลที่จัดเก็บในรูปแบบเอกสาร ให้มีการจัดเก็บ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54D08823" w14:textId="3874A9A3" w:rsidR="00213203" w:rsidRPr="009D56A8" w:rsidRDefault="004E0C7B" w:rsidP="00E5377A">
      <w:pPr>
        <w:pStyle w:val="ListParagraph"/>
        <w:numPr>
          <w:ilvl w:val="1"/>
          <w:numId w:val="8"/>
        </w:numPr>
        <w:spacing w:after="0" w:line="340" w:lineRule="exact"/>
        <w:ind w:left="1843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เก็บในสถานที่เหมาะสม สามารถปิดล็อ</w:t>
      </w:r>
      <w:r w:rsidR="00391B86">
        <w:rPr>
          <w:rFonts w:ascii="TH SarabunPSK" w:hAnsi="TH SarabunPSK" w:cs="TH SarabunPSK" w:hint="cs"/>
          <w:sz w:val="32"/>
          <w:szCs w:val="32"/>
          <w:cs/>
        </w:rPr>
        <w:t>ก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ได้เมื่อไม่ใช้งาน </w:t>
      </w:r>
    </w:p>
    <w:p w14:paraId="5F039396" w14:textId="77777777" w:rsidR="004E0C7B" w:rsidRPr="009D56A8" w:rsidRDefault="004E0C7B" w:rsidP="00E5377A">
      <w:pPr>
        <w:pStyle w:val="ListParagraph"/>
        <w:numPr>
          <w:ilvl w:val="1"/>
          <w:numId w:val="8"/>
        </w:numPr>
        <w:spacing w:after="0" w:line="340" w:lineRule="exact"/>
        <w:ind w:left="1843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เก็บแยกออกจากอุปกรณ์ประมวลผลต่าง</w:t>
      </w:r>
      <w:r w:rsidR="00213203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ๆ เช่น เครื่องพิมพ์ เครื่องถ่ายเอกสาร เป็นต้น </w:t>
      </w:r>
      <w:r w:rsidR="00213203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โดยทันที เพื่อเป็นการป้องกันไม่ให้ผู้ไม่มีสิทธิในการเข้าถึงข้อมูล</w:t>
      </w:r>
      <w:r w:rsidR="002377D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เข้าถึงข้อมูลได้</w:t>
      </w:r>
    </w:p>
    <w:p w14:paraId="79D6EED8" w14:textId="49E6C31C" w:rsidR="00560F45" w:rsidRPr="009D56A8" w:rsidRDefault="005741F2" w:rsidP="00560F45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4" behindDoc="0" locked="0" layoutInCell="1" allowOverlap="1" wp14:anchorId="08F4ECE4" wp14:editId="1CC75F73">
            <wp:simplePos x="0" y="0"/>
            <wp:positionH relativeFrom="margin">
              <wp:posOffset>-198647</wp:posOffset>
            </wp:positionH>
            <wp:positionV relativeFrom="paragraph">
              <wp:posOffset>475927</wp:posOffset>
            </wp:positionV>
            <wp:extent cx="6228080" cy="3458845"/>
            <wp:effectExtent l="0" t="0" r="1270" b="825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4319" r="5482"/>
                    <a:stretch/>
                  </pic:blipFill>
                  <pic:spPr bwMode="auto">
                    <a:xfrm>
                      <a:off x="0" y="0"/>
                      <a:ext cx="6228080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4E0C7B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>หนดให้มีวิธีปฏิบัติการกู้คืนข้อมูล</w:t>
      </w:r>
      <w:r w:rsidR="00FB7CF6" w:rsidRPr="009D56A8">
        <w:rPr>
          <w:rFonts w:ascii="TH SarabunPSK" w:hAnsi="TH SarabunPSK" w:cs="TH SarabunPSK"/>
          <w:sz w:val="32"/>
          <w:szCs w:val="32"/>
          <w:cs/>
        </w:rPr>
        <w:t>ที่จัดเก็บถาวร ส</w:t>
      </w:r>
      <w:r w:rsidR="00FB7CF6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FB7CF6" w:rsidRPr="009D56A8">
        <w:rPr>
          <w:rFonts w:ascii="TH SarabunPSK" w:hAnsi="TH SarabunPSK" w:cs="TH SarabunPSK"/>
          <w:sz w:val="32"/>
          <w:szCs w:val="32"/>
          <w:cs/>
        </w:rPr>
        <w:t>หรับข้อมูลที่มีความสำคัญมากต่อ</w:t>
      </w:r>
      <w:r w:rsidR="00FB7CF6" w:rsidRPr="009D56A8">
        <w:rPr>
          <w:rFonts w:ascii="TH SarabunPSK" w:hAnsi="TH SarabunPSK" w:cs="TH SarabunPSK"/>
          <w:spacing w:val="-2"/>
          <w:sz w:val="32"/>
          <w:szCs w:val="32"/>
          <w:cs/>
        </w:rPr>
        <w:t>การ</w:t>
      </w:r>
      <w:r w:rsidR="00FB7CF6" w:rsidRPr="009D56A8">
        <w:rPr>
          <w:rFonts w:ascii="TH SarabunPSK" w:hAnsi="TH SarabunPSK" w:cs="TH SarabunPSK"/>
          <w:sz w:val="32"/>
          <w:szCs w:val="32"/>
          <w:cs/>
        </w:rPr>
        <w:t>ดำเนินงานของหน่วยงาน เพื่อสอบทานความถูกต้อง ครบถ้วน ความพร้อมใช้งาน คุณภาพข้อมูล</w:t>
      </w:r>
    </w:p>
    <w:p w14:paraId="688DD35D" w14:textId="7AE91321" w:rsidR="0050625E" w:rsidRPr="009D56A8" w:rsidRDefault="00AB2AA3" w:rsidP="005741F2">
      <w:pPr>
        <w:pStyle w:val="ListParagraph"/>
        <w:numPr>
          <w:ilvl w:val="2"/>
          <w:numId w:val="10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</w:t>
      </w:r>
      <w:r w:rsidR="00C96F25" w:rsidRPr="009D56A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6F25" w:rsidRPr="009D56A8">
        <w:rPr>
          <w:rFonts w:ascii="TH SarabunPSK" w:hAnsi="TH SarabunPSK" w:cs="TH SarabunPSK"/>
          <w:sz w:val="32"/>
          <w:szCs w:val="32"/>
          <w:cs/>
        </w:rPr>
        <w:t>จัดเก็บข้อมูลส่วนบุคคล</w:t>
      </w:r>
      <w:r w:rsidR="00C96F25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="00C96F25" w:rsidRPr="009D56A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เก็บรวบรวมได้เท่าที่จำเป็น </w:t>
      </w:r>
      <w:r w:rsidR="00C96F25" w:rsidRPr="009D56A8">
        <w:rPr>
          <w:rFonts w:ascii="TH SarabunPSK" w:hAnsi="TH SarabunPSK" w:cs="TH SarabunPSK"/>
          <w:sz w:val="32"/>
          <w:szCs w:val="32"/>
          <w:cs/>
        </w:rPr>
        <w:t>ภายใต้อำนาจหน้าที่และวัตถุประสงค์อันชอบด้วยกฎหมายว่าด้วยการคุ้มครองข้อมูลส่วนบุคคล</w:t>
      </w:r>
      <w:r w:rsidR="00C96F25" w:rsidRPr="009D56A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96F25" w:rsidRPr="009D56A8">
        <w:rPr>
          <w:rFonts w:ascii="TH SarabunPSK" w:hAnsi="TH SarabunPSK" w:cs="TH SarabunPSK"/>
          <w:b/>
          <w:bCs/>
          <w:sz w:val="32"/>
          <w:szCs w:val="32"/>
          <w:cs/>
        </w:rPr>
        <w:t>ไม่เก็บรวบรวมข้อมูลส่วนบุคคล</w:t>
      </w:r>
      <w:r w:rsidR="00C96F25" w:rsidRPr="009D56A8">
        <w:rPr>
          <w:rFonts w:ascii="TH SarabunPSK" w:hAnsi="TH SarabunPSK" w:cs="TH SarabunPSK"/>
          <w:sz w:val="32"/>
          <w:szCs w:val="32"/>
          <w:cs/>
        </w:rPr>
        <w:t xml:space="preserve"> ดังต่อไปนี้ เว้นแต่ได้รับการยินยอมจากเจ้าของข้อมูล</w:t>
      </w:r>
      <w:r w:rsidR="0050625E" w:rsidRPr="009D56A8">
        <w:rPr>
          <w:rFonts w:ascii="TH SarabunPSK" w:hAnsi="TH SarabunPSK" w:cs="TH SarabunPSK" w:hint="cs"/>
          <w:sz w:val="32"/>
          <w:szCs w:val="32"/>
          <w:cs/>
        </w:rPr>
        <w:t>ส่วนบุคคล</w:t>
      </w:r>
      <w:r w:rsidR="00C96F2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0C65"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F0C65" w:rsidRPr="009D56A8">
        <w:rPr>
          <w:rFonts w:ascii="TH SarabunPSK" w:hAnsi="TH SarabunPSK" w:cs="TH SarabunPSK"/>
          <w:sz w:val="32"/>
          <w:szCs w:val="32"/>
          <w:cs/>
        </w:rPr>
        <w:t>พระราชบัญญัติ</w:t>
      </w:r>
      <w:r w:rsidR="003F0C65" w:rsidRPr="009D56A8">
        <w:rPr>
          <w:rFonts w:ascii="TH SarabunPSK" w:hAnsi="TH SarabunPSK" w:cs="TH SarabunPSK" w:hint="cs"/>
          <w:sz w:val="32"/>
          <w:szCs w:val="32"/>
          <w:cs/>
        </w:rPr>
        <w:t>ว่าด้วยการคุ้มครองข้อมูลส่วนบุคคล</w:t>
      </w:r>
      <w:r w:rsidR="004F531E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0C65" w:rsidRPr="009D56A8">
        <w:rPr>
          <w:rFonts w:ascii="TH SarabunPSK" w:hAnsi="TH SarabunPSK" w:cs="TH SarabunPSK"/>
          <w:sz w:val="32"/>
          <w:szCs w:val="32"/>
          <w:cs/>
        </w:rPr>
        <w:t>หรือกฎหมายอื่นบัญญัติให้กระทำได้</w:t>
      </w:r>
      <w:r w:rsidR="0050625E"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6B77F7BE" w14:textId="77777777" w:rsidR="007122B4" w:rsidRPr="009D56A8" w:rsidRDefault="007122B4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6F41E0" w14:textId="0296BA5B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เชื้อชาติ</w:t>
      </w:r>
    </w:p>
    <w:p w14:paraId="573F145A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เผ่าพันธุ์</w:t>
      </w:r>
    </w:p>
    <w:p w14:paraId="29FCA2B4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ความคิดเห็นทางการเมือง</w:t>
      </w:r>
    </w:p>
    <w:p w14:paraId="5BFA9D58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ความเชื่อในลัทธิ ศาสนาหรือปรัชญา</w:t>
      </w:r>
    </w:p>
    <w:p w14:paraId="38731D86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พฤติกรรมทางเพศ</w:t>
      </w:r>
    </w:p>
    <w:p w14:paraId="33406E61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ประวัติอาชญากรรม</w:t>
      </w:r>
    </w:p>
    <w:p w14:paraId="49D74AC4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ข้อมูลสุขภาพ ความพิการ หรือข้อมูลสุขภาพจิต</w:t>
      </w:r>
    </w:p>
    <w:p w14:paraId="635C1EA3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ข้อมูลสหภาพแรงงาน</w:t>
      </w:r>
    </w:p>
    <w:p w14:paraId="60104075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ข้อมูลพันธุกรรม</w:t>
      </w:r>
    </w:p>
    <w:p w14:paraId="6A85C243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ข้อมูลชีวภาพ</w:t>
      </w:r>
    </w:p>
    <w:p w14:paraId="287A648D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ข้อมูลอื่นใดซึ่งกระทบต่อเจ้าของข้อมูลในท</w:t>
      </w:r>
      <w:r w:rsidR="00AF0FD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นองเดียวกันตามที่</w:t>
      </w:r>
      <w:r w:rsidR="00F53CF8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F0FD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7A703163" w14:textId="61F85E8C" w:rsidR="00AF0FD8" w:rsidRPr="009D56A8" w:rsidRDefault="005741F2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2" behindDoc="0" locked="0" layoutInCell="1" allowOverlap="1" wp14:anchorId="3D85E6ED" wp14:editId="145E4570">
            <wp:simplePos x="0" y="0"/>
            <wp:positionH relativeFrom="column">
              <wp:posOffset>-188750</wp:posOffset>
            </wp:positionH>
            <wp:positionV relativeFrom="paragraph">
              <wp:posOffset>493287</wp:posOffset>
            </wp:positionV>
            <wp:extent cx="6290310" cy="28809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กำหนดให้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>มี</w:t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การยกเลิกการจัดเก็บ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>ข้อมูลส่วนบุคคล</w:t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กรณีเจ้าของ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>ข้อมูลส่วนบุคคล</w:t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ถอนความยินยอม ตามที่กฎหมายว่าด้วยการคุ้มครองข้อมูลส่วนบุคคลกำหนด</w:t>
      </w:r>
    </w:p>
    <w:p w14:paraId="1A65A3E3" w14:textId="2DB652A6" w:rsidR="00687F20" w:rsidRPr="009D56A8" w:rsidRDefault="00AB2AA3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ในกรณีที่มีการประชุมหรือธุรกรรมออนไลน์ 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 xml:space="preserve">หนดให้มีการจัดเก็บรักษาข้อมูลจราจรทางคอมพิวเตอร์ไว้ไม่น้อยกว่า </w:t>
      </w:r>
      <w:r w:rsidR="00261669">
        <w:rPr>
          <w:rFonts w:ascii="TH SarabunPSK" w:hAnsi="TH SarabunPSK" w:cs="TH SarabunPSK"/>
          <w:sz w:val="32"/>
          <w:szCs w:val="32"/>
          <w:cs/>
        </w:rPr>
        <w:t>90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นับแต่วันที่ข้อมูลเข้าสู่ระบบคอมพิวเตอร์ โดยจัดเก็บรักษาข้อมูลของผู้ใช้บริการเท่าที่จ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เป็นเพื่อให้สามารถระบุตัวผู้ใช้บริการนับแต่เริ่มใช้บริการให้สอดคล้องตามกฎหมายว่าด้วยการกระท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ความผิดทางคอมพิวเตอร์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การจัดเก็บรักษาข้อมูลจราจรทางคอมพิวเตอร์ให้สอดคล้องตามกฎหมายว่าด้วยการกระท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ความผิดทางคอมพิวเตอร์ ผู้ให้บริการจะต้องใช้วิธีการที่มั่นคงปลอดภัยอย่างน้อย ดังนี้</w:t>
      </w:r>
    </w:p>
    <w:p w14:paraId="484CF65C" w14:textId="77777777" w:rsidR="00687F20" w:rsidRPr="009D56A8" w:rsidRDefault="00687F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เก็บลงในสื่อที่รักษาความครบถ้วนถูกต้องแท้จริง (</w:t>
      </w:r>
      <w:r w:rsidRPr="009D56A8">
        <w:rPr>
          <w:rFonts w:ascii="TH SarabunPSK" w:hAnsi="TH SarabunPSK" w:cs="TH SarabunPSK"/>
          <w:sz w:val="32"/>
          <w:szCs w:val="32"/>
        </w:rPr>
        <w:t xml:space="preserve">Integrity) </w:t>
      </w:r>
      <w:r w:rsidRPr="009D56A8">
        <w:rPr>
          <w:rFonts w:ascii="TH SarabunPSK" w:hAnsi="TH SarabunPSK" w:cs="TH SarabunPSK"/>
          <w:sz w:val="32"/>
          <w:szCs w:val="32"/>
          <w:cs/>
        </w:rPr>
        <w:t>และระบุตัวตน (</w:t>
      </w:r>
      <w:r w:rsidRPr="009D56A8">
        <w:rPr>
          <w:rFonts w:ascii="TH SarabunPSK" w:hAnsi="TH SarabunPSK" w:cs="TH SarabunPSK"/>
          <w:sz w:val="32"/>
          <w:szCs w:val="32"/>
        </w:rPr>
        <w:t xml:space="preserve">Identification) </w:t>
      </w:r>
      <w:r w:rsidR="007B692E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ที่เข้าถึงสื่อได้</w:t>
      </w:r>
    </w:p>
    <w:p w14:paraId="4B93F86B" w14:textId="77777777" w:rsidR="00687F20" w:rsidRPr="009D56A8" w:rsidRDefault="00687F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มีการรักษาความลับของข้อมูล และก</w:t>
      </w:r>
      <w:r w:rsidR="005D179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หนดชั้นความลับในการเข้าถึงและจัดเก็บข้อมูล เพื่อรักษาความน่าเชื่อถือของข้อมูล และไม่อนุญาตให้ผู้ดูแลระบบแก้ไขข้อมูลที่จัดเก็บไว้ได้</w:t>
      </w:r>
    </w:p>
    <w:p w14:paraId="06AE0847" w14:textId="7D4947A0" w:rsidR="00687F20" w:rsidRPr="009D56A8" w:rsidRDefault="00687F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8"/>
          <w:sz w:val="32"/>
          <w:szCs w:val="32"/>
          <w:cs/>
        </w:rPr>
        <w:t>การจัดเก็บข้อมูลระบุรายละเอียดผู้ใช้บริการเป็นรายบุคคลได้ (</w:t>
      </w:r>
      <w:r w:rsidRPr="009D56A8">
        <w:rPr>
          <w:rFonts w:ascii="TH SarabunPSK" w:hAnsi="TH SarabunPSK" w:cs="TH SarabunPSK"/>
          <w:spacing w:val="-8"/>
          <w:sz w:val="32"/>
          <w:szCs w:val="32"/>
        </w:rPr>
        <w:t>Identification and Authentication)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9D56A8">
        <w:rPr>
          <w:rFonts w:ascii="TH SarabunPSK" w:hAnsi="TH SarabunPSK" w:cs="TH SarabunPSK"/>
          <w:sz w:val="32"/>
          <w:szCs w:val="32"/>
        </w:rPr>
        <w:t xml:space="preserve">Proxy Server NAT </w:t>
      </w:r>
      <w:r w:rsidR="00F40B2B" w:rsidRPr="009D56A8">
        <w:rPr>
          <w:rFonts w:ascii="TH SarabunPSK" w:hAnsi="TH SarabunPSK" w:cs="TH SarabunPSK" w:hint="cs"/>
          <w:sz w:val="32"/>
          <w:szCs w:val="32"/>
          <w:cs/>
        </w:rPr>
        <w:t>และอื่น ๆ</w:t>
      </w:r>
      <w:r w:rsidR="00F40B2B"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656FBB12" w14:textId="77777777" w:rsidR="00C41860" w:rsidRPr="009D56A8" w:rsidRDefault="00C41860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D803261" w14:textId="0A68954F" w:rsidR="00FB7CF6" w:rsidRPr="009D56A8" w:rsidRDefault="00C41860" w:rsidP="00C41860">
      <w:pPr>
        <w:pStyle w:val="ListParagraph"/>
        <w:numPr>
          <w:ilvl w:val="2"/>
          <w:numId w:val="10"/>
        </w:numPr>
        <w:spacing w:before="24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69349D29" wp14:editId="2F173FA8">
            <wp:simplePos x="0" y="0"/>
            <wp:positionH relativeFrom="margin">
              <wp:align>left</wp:align>
            </wp:positionH>
            <wp:positionV relativeFrom="paragraph">
              <wp:posOffset>12149</wp:posOffset>
            </wp:positionV>
            <wp:extent cx="6004560" cy="1793875"/>
            <wp:effectExtent l="0" t="0" r="0" b="0"/>
            <wp:wrapTopAndBottom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0" b="8170"/>
                    <a:stretch/>
                  </pic:blipFill>
                  <pic:spPr bwMode="auto">
                    <a:xfrm>
                      <a:off x="0" y="0"/>
                      <a:ext cx="600456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หนดให้มีมาตรการรักษาความปลอดภัยในการจัดเก็บข้อมูล รวมทั้งกรณีที่มีการเคลื่อนย้ายอุปกรณ์ที่จัดเก็บข้อมูล เพื่อป้องกันมิให้มีการเข้าถึงโดยมิได้รับอนุญาต หรือลักลอบน</w:t>
      </w:r>
      <w:r w:rsidR="007B692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ข้อมูลไปใช้</w:t>
      </w:r>
      <w:r w:rsidR="007B0C6B" w:rsidRPr="009D56A8">
        <w:rPr>
          <w:rFonts w:ascii="TH SarabunPSK" w:hAnsi="TH SarabunPSK" w:cs="TH SarabunPSK"/>
          <w:sz w:val="32"/>
          <w:szCs w:val="32"/>
          <w:cs/>
        </w:rPr>
        <w:br/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ที่ก่อให้เกิดความเสียหายต่อหน่วยงาน</w:t>
      </w:r>
    </w:p>
    <w:p w14:paraId="1A19A1FC" w14:textId="5CC4383E" w:rsidR="00FB7CF6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หนดมาตรการรักษาความปลอดภัยของข้อมูลที่จัดเก็บถาวร เพื่อป้องกันข้อมูลไม่ให้มีการลบ ปรับปรุง แก้ไขได้ รวมทั้งป้องกันมิให้ข้อมูลที่จัดเก็บถาวรรั่วไหลไปยังบุคคลที่ไม่ได้รับอนุญาต</w:t>
      </w:r>
    </w:p>
    <w:p w14:paraId="646805DB" w14:textId="1F2E1C14" w:rsidR="00FB7CF6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มีมาตรการรักษาความปลอดภัยของการถ่ายโอนข้อมูลกับหน่วยงานภายนอกที่ผ่านช่องทางการสื่อสารทุกชนิด โดยต้องสอดคล้องตามนโยบายความมั่นคงปลอดภัยสารสนเทศ</w:t>
      </w:r>
    </w:p>
    <w:p w14:paraId="05B57D13" w14:textId="77777777" w:rsidR="00FB7CF6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ห้ามมิให้จัดเก็บข้อมูลส่วนตัวหรือข้อมูลที่ไม่เกี่ยวข้องกับการด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เนินงานของหน่วยงาน ส</w:t>
      </w:r>
      <w:r w:rsidR="007B692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หรับการจัดเก็บข้อมูลถาวรบนเครื่องแม่ข่ายที่หน่วยงานจัดสรรไว้</w:t>
      </w:r>
    </w:p>
    <w:p w14:paraId="1E8C0591" w14:textId="29323B66" w:rsidR="00687F20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หนดให้มีการทบทวนเกี่ยวกับช่วงระยะเวลาการจัดเก็บข้อมูล มาตรการ และวิธีปฏิบัติที่เกี่ยวข้องกับการจัดเก็บข้อมูลถาวร 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696738932"/>
        <w:placeholder>
          <w:docPart w:val="070C803A420140EFB669E45F405FCB1E"/>
        </w:placeholder>
        <w:text/>
      </w:sdtPr>
      <w:sdtContent>
        <w:p w14:paraId="2E3675F1" w14:textId="77777777" w:rsidR="007170F4" w:rsidRPr="009D56A8" w:rsidRDefault="007170F4" w:rsidP="00DF5D0B">
          <w:pPr>
            <w:pStyle w:val="ListParagraph"/>
            <w:numPr>
              <w:ilvl w:val="2"/>
              <w:numId w:val="10"/>
            </w:numPr>
            <w:spacing w:after="0" w:line="240" w:lineRule="auto"/>
            <w:ind w:left="992" w:hanging="425"/>
            <w:contextualSpacing w:val="0"/>
            <w:jc w:val="thaiDistribute"/>
          </w:pPr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 ๆ ตามที่หน่วยงานกำหนดเพิ่มเติม</w:t>
          </w:r>
        </w:p>
      </w:sdtContent>
    </w:sdt>
    <w:p w14:paraId="022904EF" w14:textId="01B96F64" w:rsidR="00F70821" w:rsidRPr="009D56A8" w:rsidRDefault="00F70821" w:rsidP="007170F4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992"/>
        <w:gridCol w:w="1134"/>
        <w:gridCol w:w="851"/>
        <w:gridCol w:w="850"/>
        <w:gridCol w:w="851"/>
        <w:gridCol w:w="1275"/>
      </w:tblGrid>
      <w:tr w:rsidR="0049701C" w:rsidRPr="009D56A8" w14:paraId="59F37A5E" w14:textId="77777777" w:rsidTr="0049701C">
        <w:tc>
          <w:tcPr>
            <w:tcW w:w="3681" w:type="dxa"/>
            <w:vMerge w:val="restart"/>
          </w:tcPr>
          <w:p w14:paraId="7CBE3FF9" w14:textId="7777777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953" w:type="dxa"/>
            <w:gridSpan w:val="6"/>
          </w:tcPr>
          <w:p w14:paraId="29A92B6B" w14:textId="208B82D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9701C" w:rsidRPr="009D56A8" w14:paraId="2F04188A" w14:textId="77777777" w:rsidTr="0049701C">
        <w:tc>
          <w:tcPr>
            <w:tcW w:w="3681" w:type="dxa"/>
            <w:vMerge/>
          </w:tcPr>
          <w:p w14:paraId="6CAA4176" w14:textId="77777777" w:rsidR="0049701C" w:rsidRPr="009D56A8" w:rsidRDefault="0049701C" w:rsidP="00CA3D5A">
            <w:pPr>
              <w:spacing w:line="280" w:lineRule="exac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5A9E397C" w14:textId="77777777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134" w:type="dxa"/>
          </w:tcPr>
          <w:p w14:paraId="0310405D" w14:textId="035DBFA5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ผู้ดูแลระบบสารสนเทศ</w:t>
            </w:r>
          </w:p>
        </w:tc>
        <w:tc>
          <w:tcPr>
            <w:tcW w:w="851" w:type="dxa"/>
          </w:tcPr>
          <w:p w14:paraId="2181DBFF" w14:textId="7777777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  <w:cs/>
              </w:rPr>
              <w:t>ผู้สร้างข้อมูล</w:t>
            </w:r>
          </w:p>
        </w:tc>
        <w:tc>
          <w:tcPr>
            <w:tcW w:w="850" w:type="dxa"/>
          </w:tcPr>
          <w:p w14:paraId="0DE17F90" w14:textId="77777777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 xml:space="preserve">ผู้ใช้ข้อมูล </w:t>
            </w:r>
          </w:p>
        </w:tc>
        <w:tc>
          <w:tcPr>
            <w:tcW w:w="851" w:type="dxa"/>
          </w:tcPr>
          <w:p w14:paraId="02982579" w14:textId="4F51176A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บริกรข้อมูล</w:t>
            </w:r>
          </w:p>
        </w:tc>
        <w:tc>
          <w:tcPr>
            <w:tcW w:w="1275" w:type="dxa"/>
          </w:tcPr>
          <w:p w14:paraId="1EE76B17" w14:textId="0CFAA646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ทีมบริหารจัดการข้อมูล</w:t>
            </w:r>
          </w:p>
        </w:tc>
      </w:tr>
      <w:tr w:rsidR="0049701C" w:rsidRPr="009D56A8" w14:paraId="175FD487" w14:textId="77777777" w:rsidTr="0049701C">
        <w:tc>
          <w:tcPr>
            <w:tcW w:w="3681" w:type="dxa"/>
          </w:tcPr>
          <w:p w14:paraId="4B2E2F0A" w14:textId="77777777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กำหนดระยะเวลาในการจัดเก็บข้อมูล </w:t>
            </w:r>
          </w:p>
        </w:tc>
        <w:tc>
          <w:tcPr>
            <w:tcW w:w="992" w:type="dxa"/>
          </w:tcPr>
          <w:p w14:paraId="45CF625B" w14:textId="0F42630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3FFD2117" w14:textId="62088476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1" w:type="dxa"/>
          </w:tcPr>
          <w:p w14:paraId="6CEB35A3" w14:textId="3F110F5B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0" w:type="dxa"/>
          </w:tcPr>
          <w:p w14:paraId="16759698" w14:textId="65215B8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00504687" w14:textId="26A2BEAD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381EF9BF" w14:textId="7939316B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9701C" w:rsidRPr="009D56A8" w14:paraId="71335738" w14:textId="77777777" w:rsidTr="0049701C">
        <w:tc>
          <w:tcPr>
            <w:tcW w:w="3681" w:type="dxa"/>
          </w:tcPr>
          <w:p w14:paraId="100858CD" w14:textId="70FF2DCC" w:rsidR="0049701C" w:rsidRPr="009D56A8" w:rsidRDefault="0049701C" w:rsidP="00CA3D5A">
            <w:pPr>
              <w:pStyle w:val="Default"/>
              <w:spacing w:line="280" w:lineRule="exact"/>
              <w:rPr>
                <w:spacing w:val="-8"/>
                <w:sz w:val="28"/>
                <w:szCs w:val="28"/>
                <w:cs/>
              </w:rPr>
            </w:pPr>
            <w:r w:rsidRPr="009D56A8">
              <w:rPr>
                <w:spacing w:val="-8"/>
                <w:sz w:val="28"/>
                <w:szCs w:val="28"/>
                <w:cs/>
              </w:rPr>
              <w:t>ย้ายข้อมูลที่มีการจัดเก็บเกินระยะเวลาที่กำหนด</w:t>
            </w:r>
          </w:p>
        </w:tc>
        <w:tc>
          <w:tcPr>
            <w:tcW w:w="992" w:type="dxa"/>
          </w:tcPr>
          <w:p w14:paraId="2B4357BD" w14:textId="627D1B80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5189A807" w14:textId="40F99F38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2900017E" w14:textId="7494F036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0" w:type="dxa"/>
          </w:tcPr>
          <w:p w14:paraId="0045F64D" w14:textId="10D04B58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181FD4F9" w14:textId="4C79B48F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17068BF1" w14:textId="38FDF48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9701C" w:rsidRPr="009D56A8" w14:paraId="0F77500F" w14:textId="77777777" w:rsidTr="0049701C">
        <w:tc>
          <w:tcPr>
            <w:tcW w:w="3681" w:type="dxa"/>
          </w:tcPr>
          <w:p w14:paraId="4A3CFF33" w14:textId="385FDD44" w:rsidR="0049701C" w:rsidRPr="009D56A8" w:rsidRDefault="0049701C" w:rsidP="00F75ADC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sz w:val="28"/>
                <w:szCs w:val="28"/>
                <w:cs/>
              </w:rPr>
              <w:t>จัดทำคำอธิบายชุดข้อมูลดิจิทัลและปรับปรุงให้เป็นปัจจุบัน</w:t>
            </w:r>
          </w:p>
        </w:tc>
        <w:tc>
          <w:tcPr>
            <w:tcW w:w="992" w:type="dxa"/>
          </w:tcPr>
          <w:p w14:paraId="211713BB" w14:textId="073CAA9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0D5CBC5C" w14:textId="0A37A48A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1" w:type="dxa"/>
          </w:tcPr>
          <w:p w14:paraId="39B2DD94" w14:textId="59CD352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0" w:type="dxa"/>
          </w:tcPr>
          <w:p w14:paraId="1DEB4D89" w14:textId="307CFB5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06B39D77" w14:textId="728B9826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670A4148" w14:textId="6D63A14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9701C" w:rsidRPr="009D56A8" w14:paraId="3451ED8A" w14:textId="77777777" w:rsidTr="0049701C">
        <w:tc>
          <w:tcPr>
            <w:tcW w:w="3681" w:type="dxa"/>
          </w:tcPr>
          <w:p w14:paraId="5269051A" w14:textId="77777777" w:rsidR="0049701C" w:rsidRPr="009D56A8" w:rsidRDefault="0049701C" w:rsidP="00E35CFE">
            <w:pPr>
              <w:pStyle w:val="Default"/>
              <w:spacing w:line="280" w:lineRule="exact"/>
              <w:rPr>
                <w:spacing w:val="-6"/>
                <w:sz w:val="28"/>
                <w:szCs w:val="28"/>
              </w:rPr>
            </w:pPr>
            <w:r w:rsidRPr="009D56A8">
              <w:rPr>
                <w:spacing w:val="-6"/>
                <w:sz w:val="28"/>
                <w:szCs w:val="28"/>
                <w:cs/>
              </w:rPr>
              <w:t>จัดเก็บข้อมูลตามการจัดชั้นความลับของหน่วยงาน</w:t>
            </w:r>
          </w:p>
        </w:tc>
        <w:tc>
          <w:tcPr>
            <w:tcW w:w="992" w:type="dxa"/>
          </w:tcPr>
          <w:p w14:paraId="21F589EB" w14:textId="505DBD4F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63B8BD2F" w14:textId="62905AC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1" w:type="dxa"/>
          </w:tcPr>
          <w:p w14:paraId="413E927C" w14:textId="6D19E34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0" w:type="dxa"/>
          </w:tcPr>
          <w:p w14:paraId="188673CB" w14:textId="3F9A25A0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7C75F468" w14:textId="4053024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275" w:type="dxa"/>
          </w:tcPr>
          <w:p w14:paraId="7914F6ED" w14:textId="11E9562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9701C" w:rsidRPr="009D56A8" w14:paraId="35A23451" w14:textId="77777777" w:rsidTr="0049701C">
        <w:tc>
          <w:tcPr>
            <w:tcW w:w="3681" w:type="dxa"/>
          </w:tcPr>
          <w:p w14:paraId="7DBE6172" w14:textId="77777777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จัดเก็บข้อมูลส่วนบุคคลเท่าที่จำเป็น </w:t>
            </w:r>
          </w:p>
        </w:tc>
        <w:tc>
          <w:tcPr>
            <w:tcW w:w="992" w:type="dxa"/>
          </w:tcPr>
          <w:p w14:paraId="0BAD4163" w14:textId="5B019DF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10B226E5" w14:textId="62B66E2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R/S</w:t>
            </w:r>
          </w:p>
        </w:tc>
        <w:tc>
          <w:tcPr>
            <w:tcW w:w="851" w:type="dxa"/>
          </w:tcPr>
          <w:p w14:paraId="1D8ACDF3" w14:textId="6816371E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0" w:type="dxa"/>
          </w:tcPr>
          <w:p w14:paraId="710BA3F0" w14:textId="54CDEB6C" w:rsidR="0049701C" w:rsidRPr="009D56A8" w:rsidRDefault="00190C3F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0DE339BE" w14:textId="5F033F1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275" w:type="dxa"/>
          </w:tcPr>
          <w:p w14:paraId="669D2506" w14:textId="1A97F2CE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9701C" w:rsidRPr="009D56A8" w14:paraId="03907670" w14:textId="77777777" w:rsidTr="0049701C">
        <w:tc>
          <w:tcPr>
            <w:tcW w:w="3681" w:type="dxa"/>
          </w:tcPr>
          <w:p w14:paraId="2ABDD8CD" w14:textId="02918BB5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ยกเลิกการจัดเก็บข้อมูล</w:t>
            </w:r>
            <w:r w:rsidRPr="009D56A8">
              <w:rPr>
                <w:rFonts w:hint="cs"/>
                <w:sz w:val="28"/>
                <w:szCs w:val="28"/>
                <w:cs/>
              </w:rPr>
              <w:t>ส่วนบุคคล</w:t>
            </w:r>
            <w:r w:rsidRPr="009D56A8">
              <w:rPr>
                <w:sz w:val="28"/>
                <w:szCs w:val="28"/>
                <w:cs/>
              </w:rPr>
              <w:t xml:space="preserve">กรณีเจ้าของข้อมูลส่วนบุคคลถอนความยินยอม </w:t>
            </w:r>
          </w:p>
        </w:tc>
        <w:tc>
          <w:tcPr>
            <w:tcW w:w="992" w:type="dxa"/>
          </w:tcPr>
          <w:p w14:paraId="5032EDFD" w14:textId="2F1348E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4CE0E19E" w14:textId="178E8EA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6A3C5B03" w14:textId="32A819B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0" w:type="dxa"/>
          </w:tcPr>
          <w:p w14:paraId="287C8285" w14:textId="0DE37F2E" w:rsidR="0049701C" w:rsidRPr="009D56A8" w:rsidRDefault="00190C3F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4783C15E" w14:textId="61D5873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4BA7E888" w14:textId="57B1F704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9701C" w:rsidRPr="009D56A8" w14:paraId="5052E0B9" w14:textId="77777777" w:rsidTr="0049701C">
        <w:tc>
          <w:tcPr>
            <w:tcW w:w="3681" w:type="dxa"/>
          </w:tcPr>
          <w:p w14:paraId="581C4FAC" w14:textId="77777777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จัดเก็บรักษาข้อมูลจราจรทางคอมพิวเตอร์</w:t>
            </w:r>
          </w:p>
        </w:tc>
        <w:tc>
          <w:tcPr>
            <w:tcW w:w="992" w:type="dxa"/>
          </w:tcPr>
          <w:p w14:paraId="51296109" w14:textId="4382BF24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3B7C7128" w14:textId="43CCCE98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300DF209" w14:textId="09EB908A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0" w:type="dxa"/>
          </w:tcPr>
          <w:p w14:paraId="220B0954" w14:textId="2D14A40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5DC6FEB2" w14:textId="0BE636C1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1C71AEFD" w14:textId="772437EF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54A9E65B" w14:textId="397F08FE" w:rsidR="005245B8" w:rsidRPr="009D56A8" w:rsidRDefault="006B28E9" w:rsidP="00EC3ED2">
      <w:pPr>
        <w:pStyle w:val="Caption"/>
        <w:spacing w:before="120" w:after="0"/>
        <w:ind w:left="1134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2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EC3ED2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124B6F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ผู้มีส่วนได้ส่วนเสียในการจัดเก็บข้อมูล</w:t>
      </w:r>
    </w:p>
    <w:p w14:paraId="5DB27A63" w14:textId="3D7FDC09" w:rsidR="002652A4" w:rsidRPr="009D56A8" w:rsidRDefault="002652A4" w:rsidP="00EC3ED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5719F09C" w14:textId="77777777" w:rsidR="00C24A62" w:rsidRPr="009D56A8" w:rsidRDefault="00C24A62" w:rsidP="00EC3ED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</w:pPr>
    </w:p>
    <w:p w14:paraId="57E0BA0B" w14:textId="77777777" w:rsidR="00C41860" w:rsidRPr="009D56A8" w:rsidRDefault="00C41860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46" w:name="_Toc76822244"/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D6780A4" w14:textId="69D497C1" w:rsidR="00687F20" w:rsidRPr="009D56A8" w:rsidRDefault="00A96B65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47" w:name="_Toc84236385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>หมวด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3</w:t>
      </w:r>
      <w:r w:rsidR="0098479E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การประมวลผลข้อมูลและการใช้ข้อมูล</w:t>
      </w:r>
      <w:bookmarkEnd w:id="46"/>
      <w:bookmarkEnd w:id="47"/>
    </w:p>
    <w:p w14:paraId="12D29423" w14:textId="77777777" w:rsidR="002A79CD" w:rsidRPr="009D56A8" w:rsidRDefault="002A79CD" w:rsidP="00CA3D5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389B897" w14:textId="77777777" w:rsidR="002A79CD" w:rsidRPr="009D56A8" w:rsidRDefault="002A79CD" w:rsidP="002A79CD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หนดแนวปฏิบัติในการประมวลผลข้อมูลและการใช้ข้อมูลที่มีประสิทธิภาพถูกต้อง ตรงตามวัตถุประสงค์ เพื่อให้เกิดประโยชน์สูงสุด</w:t>
      </w:r>
    </w:p>
    <w:p w14:paraId="457B4356" w14:textId="77777777" w:rsidR="002A79CD" w:rsidRPr="009D56A8" w:rsidRDefault="002A79CD" w:rsidP="002A79CD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24D302DA" w14:textId="77777777" w:rsidR="002A79CD" w:rsidRPr="009D56A8" w:rsidRDefault="002A79CD" w:rsidP="00DF5D0B">
      <w:pPr>
        <w:pStyle w:val="ListParagraph"/>
        <w:numPr>
          <w:ilvl w:val="1"/>
          <w:numId w:val="2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4E21190C" w14:textId="1F53008B" w:rsidR="002A79CD" w:rsidRPr="009D56A8" w:rsidRDefault="002A79CD" w:rsidP="00DF5D0B">
      <w:pPr>
        <w:pStyle w:val="ListParagraph"/>
        <w:numPr>
          <w:ilvl w:val="1"/>
          <w:numId w:val="2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66CAAF82" w14:textId="77777777" w:rsidR="002A79CD" w:rsidRPr="009D56A8" w:rsidRDefault="002A79CD" w:rsidP="00DF5D0B">
      <w:pPr>
        <w:pStyle w:val="ListParagraph"/>
        <w:numPr>
          <w:ilvl w:val="1"/>
          <w:numId w:val="2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08BBF961" w14:textId="77777777" w:rsidR="002A79CD" w:rsidRPr="009D56A8" w:rsidRDefault="002A79CD" w:rsidP="002A79CD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105997B5" w14:textId="3FC911B5" w:rsidR="00ED60FA" w:rsidRPr="009D56A8" w:rsidRDefault="00ED60FA" w:rsidP="00DF5D0B">
      <w:pPr>
        <w:pStyle w:val="ListParagraph"/>
        <w:numPr>
          <w:ilvl w:val="2"/>
          <w:numId w:val="1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พระราชบัญญัติข้อมูลข่าวสารราชการ พ.ศ. </w:t>
      </w:r>
      <w:r w:rsidR="00261669">
        <w:rPr>
          <w:rFonts w:ascii="TH SarabunPSK" w:hAnsi="TH SarabunPSK" w:cs="TH SarabunPSK"/>
          <w:sz w:val="32"/>
          <w:szCs w:val="32"/>
          <w:cs/>
        </w:rPr>
        <w:t>2540</w:t>
      </w:r>
    </w:p>
    <w:p w14:paraId="4EC678F7" w14:textId="0260AC5A" w:rsidR="00D32D7D" w:rsidRPr="009D56A8" w:rsidRDefault="00D32D7D" w:rsidP="00DF5D0B">
      <w:pPr>
        <w:pStyle w:val="ListParagraph"/>
        <w:numPr>
          <w:ilvl w:val="2"/>
          <w:numId w:val="1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5AA7FA" w14:textId="572CE8EB" w:rsidR="002A79CD" w:rsidRPr="009D56A8" w:rsidRDefault="002A79CD" w:rsidP="00DF5D0B">
      <w:pPr>
        <w:pStyle w:val="ListParagraph"/>
        <w:numPr>
          <w:ilvl w:val="2"/>
          <w:numId w:val="1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B056AC5" w14:textId="22902B26" w:rsidR="00A96B65" w:rsidRPr="009D56A8" w:rsidRDefault="005245B8" w:rsidP="00E13538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B00F8E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79DDF1D0" w14:textId="24A95F0B" w:rsidR="00E13538" w:rsidRPr="009D56A8" w:rsidRDefault="00E13538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หนดผู้มีสิทธิเข้าถึงเพื่อประมวลผลและใช้ข้อมูลตามชั้นความลับ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5DED00F" w14:textId="77777777" w:rsidR="000166FB" w:rsidRPr="009D56A8" w:rsidRDefault="000166FB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ข้อมูลเปิดเผยได้ ไม่ก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หนดสิทธิการเข้าถึงเพื่อประมวลผลและใช้งานข้อมูล</w:t>
      </w:r>
    </w:p>
    <w:p w14:paraId="5292A821" w14:textId="19CE8F63" w:rsidR="00E13538" w:rsidRPr="009D56A8" w:rsidRDefault="00E13538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ข้อมูลที่มีชั้นความลับ 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หนดให้ผู้ใช้งานที่ได้รับสิทธิ</w:t>
      </w:r>
      <w:r w:rsidR="00CF7731" w:rsidRPr="009D56A8">
        <w:rPr>
          <w:rFonts w:ascii="TH SarabunPSK" w:hAnsi="TH SarabunPSK" w:cs="TH SarabunPSK" w:hint="cs"/>
          <w:sz w:val="32"/>
          <w:szCs w:val="32"/>
          <w:cs/>
        </w:rPr>
        <w:t>เข้าถึงและใช้ข้อมูล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t>ตาม</w:t>
      </w:r>
      <w:r w:rsidR="00CF7731" w:rsidRPr="009D56A8">
        <w:rPr>
          <w:rFonts w:ascii="TH SarabunPSK" w:hAnsi="TH SarabunPSK" w:cs="TH SarabunPSK" w:hint="cs"/>
          <w:sz w:val="32"/>
          <w:szCs w:val="32"/>
          <w:cs/>
        </w:rPr>
        <w:t>อำนาจหน้าที่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เท่านั้น </w:t>
      </w:r>
    </w:p>
    <w:p w14:paraId="5F48E5A9" w14:textId="465CCE81" w:rsidR="00E13538" w:rsidRPr="009D56A8" w:rsidRDefault="00E13538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ข้อมูลใช้ภายใน 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</w:t>
      </w:r>
      <w:r w:rsidR="00CF7731" w:rsidRPr="009D56A8">
        <w:rPr>
          <w:rFonts w:ascii="TH SarabunPSK" w:hAnsi="TH SarabunPSK" w:cs="TH SarabunPSK" w:hint="cs"/>
          <w:sz w:val="32"/>
          <w:szCs w:val="32"/>
          <w:cs/>
        </w:rPr>
        <w:t>บุคลากรของหน่วยงาน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เท่านั้นที่มีสิทธิเข้าถึงเพื่อประมวลผลและใช้งานข้อมูลได้ </w:t>
      </w:r>
    </w:p>
    <w:p w14:paraId="2ABDE4A3" w14:textId="7057BE40" w:rsidR="00CF7731" w:rsidRPr="009D56A8" w:rsidRDefault="00CF7731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หนดสิทธิในการเข้าถึง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ข้อมูลในระบบ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เพื่อประมวลผลและใช้ข้อมูล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z w:val="32"/>
          <w:szCs w:val="32"/>
          <w:cs/>
        </w:rPr>
        <w:t>ผู้ใช้งานตามที่เจ้าของข้อมูลก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7EE6F0D4" w14:textId="5CC1DA37" w:rsidR="00DE73CB" w:rsidRPr="009D56A8" w:rsidRDefault="00E13538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เจ้าของข้อมูลจะต้องทบทวนสิทธิการเข้าถึงเพื่อประมวลผลและใช้ข้อมูลของผู้ใช้งานอย่างน้อยปีละ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 หรือเมื่อมีการเปลี่ยนแปลงที่ส</w:t>
      </w:r>
      <w:r w:rsidR="001F5C5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เช่น การลาออก เปลี่ยนต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แหน่ง โอนย้าย สิ้นสุดการจ้าง การปรับโครงสร้าง หรือเมื่อมีการปรับปรุงระบบสารสนเทศ</w:t>
      </w:r>
    </w:p>
    <w:p w14:paraId="260BC499" w14:textId="406CEB85" w:rsidR="00877DD4" w:rsidRPr="009D56A8" w:rsidRDefault="00E020BB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5" behindDoc="0" locked="0" layoutInCell="1" allowOverlap="1" wp14:anchorId="5EEA56AD" wp14:editId="53D9C9E6">
            <wp:simplePos x="0" y="0"/>
            <wp:positionH relativeFrom="column">
              <wp:posOffset>-86360</wp:posOffset>
            </wp:positionH>
            <wp:positionV relativeFrom="paragraph">
              <wp:posOffset>522605</wp:posOffset>
            </wp:positionV>
            <wp:extent cx="6012815" cy="2207895"/>
            <wp:effectExtent l="0" t="0" r="6985" b="190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ผู้ที่มีสิทธิเข้าใช้งานข้อมูลที่มีชั้นความลับตามที่ก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หนดโดยเจ้าของข้อมูลจะต้องใช้ข้อมูลอย่างระมัดระวัง โดยค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นึงถึงความปลอดภัยและต้องไม่ใช้งานข้อมูลที่มีชั้นความลับในพื้นที่สาธารณะ</w:t>
      </w:r>
    </w:p>
    <w:p w14:paraId="4942200C" w14:textId="77777777" w:rsidR="00C41860" w:rsidRPr="009D56A8" w:rsidRDefault="00C41860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C81F401" w14:textId="59380649" w:rsidR="00877DD4" w:rsidRPr="009D56A8" w:rsidRDefault="00877DD4" w:rsidP="00E020BB">
      <w:pPr>
        <w:pStyle w:val="ListParagraph"/>
        <w:numPr>
          <w:ilvl w:val="2"/>
          <w:numId w:val="12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ผู้</w:t>
      </w:r>
      <w:r w:rsidR="00273BD3" w:rsidRPr="009D56A8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9D56A8">
        <w:rPr>
          <w:rFonts w:ascii="TH SarabunPSK" w:hAnsi="TH SarabunPSK" w:cs="TH SarabunPSK"/>
          <w:sz w:val="32"/>
          <w:szCs w:val="32"/>
          <w:cs/>
        </w:rPr>
        <w:t>ข้อมูลจะประมวลผลข้อมูลหรือใช้ข้อมูลส่วนบุคคลเท่าที่จ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เป็นภายใต้อ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นาจหน้าที่และวัตถุประสงค์อันชอบด้วยกฎหม</w:t>
      </w:r>
      <w:r w:rsidRPr="007B3DFE">
        <w:rPr>
          <w:rFonts w:ascii="TH SarabunPSK" w:hAnsi="TH SarabunPSK" w:cs="TH SarabunPSK"/>
          <w:sz w:val="32"/>
          <w:szCs w:val="32"/>
          <w:cs/>
        </w:rPr>
        <w:t>ายว่าด้วยการคุ้มครองข้อมูลส่วนบุคคล หรือตามค</w:t>
      </w:r>
      <w:r w:rsidR="00DF27E8" w:rsidRPr="007B3DFE">
        <w:rPr>
          <w:rFonts w:ascii="TH SarabunPSK" w:hAnsi="TH SarabunPSK" w:cs="TH SarabunPSK" w:hint="cs"/>
          <w:sz w:val="32"/>
          <w:szCs w:val="32"/>
          <w:cs/>
        </w:rPr>
        <w:t>ำ</w:t>
      </w:r>
      <w:r w:rsidRPr="007B3DFE">
        <w:rPr>
          <w:rFonts w:ascii="TH SarabunPSK" w:hAnsi="TH SarabunPSK" w:cs="TH SarabunPSK"/>
          <w:sz w:val="32"/>
          <w:szCs w:val="32"/>
          <w:cs/>
        </w:rPr>
        <w:t>สั่งที่ได้รับจาก</w:t>
      </w:r>
      <w:r w:rsidR="00273BD3" w:rsidRPr="007B3DFE">
        <w:rPr>
          <w:rFonts w:ascii="TH SarabunPSK" w:hAnsi="TH SarabunPSK" w:cs="TH SarabunPSK" w:hint="cs"/>
          <w:sz w:val="32"/>
          <w:szCs w:val="32"/>
          <w:cs/>
        </w:rPr>
        <w:t>หน่วยงานเ</w:t>
      </w:r>
      <w:r w:rsidRPr="007B3DFE">
        <w:rPr>
          <w:rFonts w:ascii="TH SarabunPSK" w:hAnsi="TH SarabunPSK" w:cs="TH SarabunPSK"/>
          <w:sz w:val="32"/>
          <w:szCs w:val="32"/>
          <w:cs/>
        </w:rPr>
        <w:t>ท่านั้น เว้นแต่ค</w:t>
      </w:r>
      <w:r w:rsidR="00DF27E8" w:rsidRPr="007B3DFE">
        <w:rPr>
          <w:rFonts w:ascii="TH SarabunPSK" w:hAnsi="TH SarabunPSK" w:cs="TH SarabunPSK" w:hint="cs"/>
          <w:sz w:val="32"/>
          <w:szCs w:val="32"/>
          <w:cs/>
        </w:rPr>
        <w:t>ำ</w:t>
      </w:r>
      <w:r w:rsidRPr="007B3DFE">
        <w:rPr>
          <w:rFonts w:ascii="TH SarabunPSK" w:hAnsi="TH SarabunPSK" w:cs="TH SarabunPSK"/>
          <w:sz w:val="32"/>
          <w:szCs w:val="32"/>
          <w:cs/>
        </w:rPr>
        <w:t>สั่งนั้นขัดต่อก</w:t>
      </w:r>
      <w:r w:rsidR="00D464A9" w:rsidRPr="007B3DFE">
        <w:rPr>
          <w:rFonts w:ascii="TH SarabunPSK" w:hAnsi="TH SarabunPSK" w:cs="TH SarabunPSK" w:hint="cs"/>
          <w:sz w:val="32"/>
          <w:szCs w:val="32"/>
          <w:cs/>
        </w:rPr>
        <w:t>ฎ</w:t>
      </w:r>
      <w:r w:rsidRPr="007B3DFE">
        <w:rPr>
          <w:rFonts w:ascii="TH SarabunPSK" w:hAnsi="TH SarabunPSK" w:cs="TH SarabunPSK"/>
          <w:sz w:val="32"/>
          <w:szCs w:val="32"/>
          <w:cs/>
        </w:rPr>
        <w:t>หมายหรือบทบัญญัติ</w:t>
      </w:r>
      <w:r w:rsidRPr="009D56A8">
        <w:rPr>
          <w:rFonts w:ascii="TH SarabunPSK" w:hAnsi="TH SarabunPSK" w:cs="TH SarabunPSK"/>
          <w:sz w:val="32"/>
          <w:szCs w:val="32"/>
          <w:cs/>
        </w:rPr>
        <w:t>ในการคุ้มครองข้อมูลส่วนบุคคล</w:t>
      </w:r>
    </w:p>
    <w:p w14:paraId="107A9CB6" w14:textId="3455545A" w:rsidR="00877DD4" w:rsidRPr="009D56A8" w:rsidRDefault="007122B4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50" behindDoc="0" locked="0" layoutInCell="1" allowOverlap="1" wp14:anchorId="1EFE3552" wp14:editId="543CB478">
            <wp:simplePos x="0" y="0"/>
            <wp:positionH relativeFrom="column">
              <wp:posOffset>-121285</wp:posOffset>
            </wp:positionH>
            <wp:positionV relativeFrom="paragraph">
              <wp:posOffset>530860</wp:posOffset>
            </wp:positionV>
            <wp:extent cx="6089650" cy="2872105"/>
            <wp:effectExtent l="0" t="0" r="6350" b="4445"/>
            <wp:wrapTopAndBottom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F0D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ต้องยกเลิกการประมวลผลข้อมูลหรือการใช้ข้อมูลส่วนบุคคล กรณีที่เจ้าของข้อมูลส่วนบุคคลถอนความยินยอมตามที่กฎหมายว่าด้วยการคุ้มครองข้อมูลส่วนบุคคลก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158D8523" w14:textId="307A4BB3" w:rsidR="00DE73CB" w:rsidRPr="009D56A8" w:rsidRDefault="00877DD4" w:rsidP="007122B4">
      <w:pPr>
        <w:pStyle w:val="ListParagraph"/>
        <w:numPr>
          <w:ilvl w:val="2"/>
          <w:numId w:val="12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จะต้องไม่ใช้ข้อมูลในเครือข่ายของหน่วยงานเพื่อประโยชน์ในเชิงธุรกิจเป็นการส่วนตัวหรือเพื่อเข้าสู่เว็บไซต์ที่ไม่เหมาะสมหรือใช้ข้อมูลอันก่อให้เกิดความเสียหายต่อหน่วยงาน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424768449"/>
        <w:placeholder>
          <w:docPart w:val="03C12165E96242BCB02A11D3C01B2E21"/>
        </w:placeholder>
        <w:text/>
      </w:sdtPr>
      <w:sdtEndPr>
        <w:rPr>
          <w:cs w:val="0"/>
        </w:rPr>
      </w:sdtEndPr>
      <w:sdtContent>
        <w:p w14:paraId="03550AC0" w14:textId="77777777" w:rsidR="002652A4" w:rsidRPr="009D56A8" w:rsidRDefault="002652A4" w:rsidP="007122B4">
          <w:pPr>
            <w:pStyle w:val="ListParagraph"/>
            <w:numPr>
              <w:ilvl w:val="2"/>
              <w:numId w:val="12"/>
            </w:numPr>
            <w:spacing w:after="0" w:line="240" w:lineRule="auto"/>
            <w:ind w:left="851" w:hanging="284"/>
            <w:contextualSpacing w:val="0"/>
            <w:jc w:val="thaiDistribute"/>
          </w:pPr>
          <w:r w:rsidRPr="00E5377A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7EBA5BC4" w14:textId="77777777" w:rsidR="00610EB9" w:rsidRPr="009D56A8" w:rsidRDefault="00610EB9" w:rsidP="002652A4">
      <w:pPr>
        <w:pStyle w:val="ListParagraph"/>
        <w:spacing w:after="0" w:line="240" w:lineRule="auto"/>
        <w:ind w:left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232"/>
        <w:gridCol w:w="1415"/>
        <w:gridCol w:w="1415"/>
        <w:gridCol w:w="2005"/>
      </w:tblGrid>
      <w:tr w:rsidR="00E27B2C" w:rsidRPr="009D56A8" w14:paraId="56312840" w14:textId="77777777" w:rsidTr="00E27B2C">
        <w:tc>
          <w:tcPr>
            <w:tcW w:w="4232" w:type="dxa"/>
            <w:vMerge w:val="restart"/>
          </w:tcPr>
          <w:p w14:paraId="44A480A3" w14:textId="77777777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4835" w:type="dxa"/>
            <w:gridSpan w:val="3"/>
          </w:tcPr>
          <w:p w14:paraId="0CEDEA52" w14:textId="39264B09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E27B2C" w:rsidRPr="009D56A8" w14:paraId="598059E5" w14:textId="77777777" w:rsidTr="00E27B2C">
        <w:tc>
          <w:tcPr>
            <w:tcW w:w="4232" w:type="dxa"/>
            <w:vMerge/>
          </w:tcPr>
          <w:p w14:paraId="36E20694" w14:textId="77777777" w:rsidR="00E27B2C" w:rsidRPr="009D56A8" w:rsidRDefault="00E27B2C" w:rsidP="007A6162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5" w:type="dxa"/>
          </w:tcPr>
          <w:p w14:paraId="182321C0" w14:textId="77777777" w:rsidR="00E27B2C" w:rsidRPr="009D56A8" w:rsidRDefault="00E27B2C" w:rsidP="007A6162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415" w:type="dxa"/>
          </w:tcPr>
          <w:p w14:paraId="16D28F41" w14:textId="3CAB8104" w:rsidR="00E27B2C" w:rsidRPr="009D56A8" w:rsidRDefault="00E27B2C" w:rsidP="007A6162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ผู้ใช้ข้อมูล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005" w:type="dxa"/>
          </w:tcPr>
          <w:p w14:paraId="1C6C00F3" w14:textId="23A77B61" w:rsidR="00E27B2C" w:rsidRPr="009D56A8" w:rsidRDefault="00E27B2C" w:rsidP="007A6162">
            <w:pPr>
              <w:pStyle w:val="Default"/>
              <w:spacing w:line="280" w:lineRule="exact"/>
              <w:jc w:val="center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ผู้ดูแลระบบสารสนเทศ</w:t>
            </w:r>
          </w:p>
        </w:tc>
      </w:tr>
      <w:tr w:rsidR="00E27B2C" w:rsidRPr="009D56A8" w14:paraId="0123627C" w14:textId="77777777" w:rsidTr="00E27B2C">
        <w:tc>
          <w:tcPr>
            <w:tcW w:w="4232" w:type="dxa"/>
          </w:tcPr>
          <w:p w14:paraId="2C057E75" w14:textId="1009DED3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sz w:val="28"/>
                <w:szCs w:val="28"/>
                <w:cs/>
              </w:rPr>
              <w:t>ก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หน</w:t>
            </w:r>
            <w:r w:rsidRPr="009D56A8">
              <w:rPr>
                <w:rFonts w:hint="cs"/>
                <w:sz w:val="28"/>
                <w:szCs w:val="28"/>
                <w:cs/>
              </w:rPr>
              <w:t>ดสิทธิในการประมวลผล</w:t>
            </w:r>
            <w:r w:rsidRPr="009D56A8">
              <w:rPr>
                <w:sz w:val="28"/>
                <w:szCs w:val="28"/>
                <w:cs/>
              </w:rPr>
              <w:t>และใช้งานข้อมูลตาม</w:t>
            </w:r>
            <w:r w:rsidRPr="009D56A8">
              <w:rPr>
                <w:sz w:val="28"/>
                <w:szCs w:val="28"/>
                <w:cs/>
              </w:rPr>
              <w:br/>
              <w:t>ชั้นความลับ</w:t>
            </w:r>
          </w:p>
        </w:tc>
        <w:tc>
          <w:tcPr>
            <w:tcW w:w="1415" w:type="dxa"/>
          </w:tcPr>
          <w:p w14:paraId="69D1274B" w14:textId="3003BA83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415" w:type="dxa"/>
          </w:tcPr>
          <w:p w14:paraId="17DD4B74" w14:textId="1A813B6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2005" w:type="dxa"/>
          </w:tcPr>
          <w:p w14:paraId="5434FA1C" w14:textId="69772F50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E27B2C" w:rsidRPr="009D56A8" w14:paraId="36381BDF" w14:textId="77777777" w:rsidTr="00E27B2C">
        <w:tc>
          <w:tcPr>
            <w:tcW w:w="4232" w:type="dxa"/>
          </w:tcPr>
          <w:p w14:paraId="4585DF60" w14:textId="65B606D0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ก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หนดสิทธิในการประมวลผลและเข้าใช้งานข้อมูล</w:t>
            </w:r>
            <w:r w:rsidRPr="009D56A8">
              <w:rPr>
                <w:sz w:val="28"/>
                <w:szCs w:val="28"/>
                <w:cs/>
              </w:rPr>
              <w:br/>
            </w:r>
            <w:r w:rsidRPr="009D56A8">
              <w:rPr>
                <w:rFonts w:hint="cs"/>
                <w:sz w:val="28"/>
                <w:szCs w:val="28"/>
                <w:cs/>
              </w:rPr>
              <w:t>ในระบบ</w:t>
            </w:r>
          </w:p>
        </w:tc>
        <w:tc>
          <w:tcPr>
            <w:tcW w:w="1415" w:type="dxa"/>
          </w:tcPr>
          <w:p w14:paraId="3BD745C9" w14:textId="0E9CEEA7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4C9D0224" w14:textId="6AD022FF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2005" w:type="dxa"/>
          </w:tcPr>
          <w:p w14:paraId="3AD74C3E" w14:textId="031A33BF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E27B2C" w:rsidRPr="009D56A8" w14:paraId="0F912D3F" w14:textId="77777777" w:rsidTr="00E27B2C">
        <w:tc>
          <w:tcPr>
            <w:tcW w:w="4232" w:type="dxa"/>
          </w:tcPr>
          <w:p w14:paraId="21920804" w14:textId="13304251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sz w:val="28"/>
                <w:szCs w:val="28"/>
                <w:cs/>
              </w:rPr>
              <w:t>ไม่ใช้ข้อมูลในเครือข่ายของหน่วยงานเพื่อประโยชน์</w:t>
            </w:r>
            <w:r w:rsidRPr="009D56A8">
              <w:rPr>
                <w:sz w:val="28"/>
                <w:szCs w:val="28"/>
                <w:cs/>
              </w:rPr>
              <w:br/>
              <w:t xml:space="preserve">ในเชิงธุรกิจเป็นการส่วนตัว </w:t>
            </w:r>
          </w:p>
        </w:tc>
        <w:tc>
          <w:tcPr>
            <w:tcW w:w="1415" w:type="dxa"/>
          </w:tcPr>
          <w:p w14:paraId="7A4A384C" w14:textId="286DFCE1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0C5EBA51" w14:textId="4DDB8F4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2005" w:type="dxa"/>
          </w:tcPr>
          <w:p w14:paraId="138DD984" w14:textId="6DE0D89D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E27B2C" w:rsidRPr="009D56A8" w14:paraId="6F860328" w14:textId="77777777" w:rsidTr="00E27B2C">
        <w:tc>
          <w:tcPr>
            <w:tcW w:w="4232" w:type="dxa"/>
          </w:tcPr>
          <w:p w14:paraId="4F818C7F" w14:textId="2020D2D9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sz w:val="28"/>
                <w:szCs w:val="28"/>
                <w:cs/>
              </w:rPr>
              <w:t>ประมวลผลข้อมูลหรือใช้ข้อมูลส่วนบุคคลเท่าที่จ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 xml:space="preserve">เป็น </w:t>
            </w:r>
          </w:p>
        </w:tc>
        <w:tc>
          <w:tcPr>
            <w:tcW w:w="1415" w:type="dxa"/>
          </w:tcPr>
          <w:p w14:paraId="37F7D056" w14:textId="1E8B05E7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390031CF" w14:textId="7B13FCA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2005" w:type="dxa"/>
          </w:tcPr>
          <w:p w14:paraId="42925FB4" w14:textId="4FEAFE6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E27B2C" w:rsidRPr="009D56A8" w14:paraId="4F6859E8" w14:textId="77777777" w:rsidTr="00E27B2C">
        <w:tc>
          <w:tcPr>
            <w:tcW w:w="4232" w:type="dxa"/>
          </w:tcPr>
          <w:p w14:paraId="03341B35" w14:textId="77777777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rFonts w:hint="cs"/>
                <w:spacing w:val="-4"/>
                <w:sz w:val="28"/>
                <w:szCs w:val="28"/>
                <w:cs/>
              </w:rPr>
              <w:t>ยกเลิกการประมวลผลข้อมูลหรือการใช้ข้อมูลส่วนบุคคล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z w:val="28"/>
                <w:szCs w:val="28"/>
                <w:cs/>
              </w:rPr>
              <w:t>กรณีที่เจ้าของข้อมูลส่วนบุคคลถอนความยินยอม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5" w:type="dxa"/>
          </w:tcPr>
          <w:p w14:paraId="01047588" w14:textId="566E314E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231D9B82" w14:textId="48D010B8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2005" w:type="dxa"/>
          </w:tcPr>
          <w:p w14:paraId="163FBA82" w14:textId="58796712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</w:tbl>
    <w:p w14:paraId="3745643C" w14:textId="4CA11B5D" w:rsidR="005245B8" w:rsidRPr="009D56A8" w:rsidRDefault="003F6BD2" w:rsidP="003F6BD2">
      <w:pPr>
        <w:pStyle w:val="Caption"/>
        <w:spacing w:before="120" w:after="0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</w:pPr>
      <w:r w:rsidRPr="009D56A8"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  <w:t xml:space="preserve">        </w:t>
      </w:r>
      <w:r w:rsidR="006B28E9"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3</w: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CB39F0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ผู้มีส่วนได้ส่วนเสียในการประมวลผลและใช้ข้อมูล</w:t>
      </w:r>
    </w:p>
    <w:p w14:paraId="4AE97099" w14:textId="2C266F36" w:rsidR="0EA17861" w:rsidRPr="009D56A8" w:rsidRDefault="002652A4" w:rsidP="00610EB9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7AA0C7A3" w14:textId="77777777" w:rsidR="007122B4" w:rsidRPr="009D56A8" w:rsidRDefault="007122B4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48" w:name="_Toc76822245"/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1807CE5" w14:textId="127F4BBA" w:rsidR="005245B8" w:rsidRPr="009D56A8" w:rsidRDefault="00BA482F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49" w:name="_Toc84236386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 xml:space="preserve">หมวด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4</w:t>
      </w:r>
      <w:r w:rsidR="00F70821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</w:t>
      </w:r>
      <w:r w:rsidR="008C3410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ปิดเ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ผยข้อมูล</w:t>
      </w:r>
      <w:bookmarkEnd w:id="48"/>
      <w:bookmarkEnd w:id="49"/>
    </w:p>
    <w:p w14:paraId="1D64332C" w14:textId="77777777" w:rsidR="008C3410" w:rsidRPr="009D56A8" w:rsidRDefault="008C3410" w:rsidP="00CA3D5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80BE618" w14:textId="66F70CBB" w:rsidR="00324891" w:rsidRPr="009D56A8" w:rsidRDefault="008C3410" w:rsidP="006E4B0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E424C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หนดแนวปฏิบัติการเปิดเผยข้อมูลต่อสาธารณะโดยอิงจากกฎหมาย ก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ฎ</w:t>
      </w:r>
      <w:r w:rsidRPr="009D56A8">
        <w:rPr>
          <w:rFonts w:ascii="TH SarabunPSK" w:hAnsi="TH SarabunPSK" w:cs="TH SarabunPSK"/>
          <w:sz w:val="32"/>
          <w:szCs w:val="32"/>
          <w:cs/>
        </w:rPr>
        <w:t>เกณฑ์และแนวปฏิบัติ</w:t>
      </w:r>
      <w:r w:rsidR="00213EC2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ที่เกี่ยวข้อง ทั้งนี้ข้อมูลที่เปิดเผยควรเป็นประโยชน์ สามารถน</w:t>
      </w:r>
      <w:r w:rsidR="003101E5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ไปประมวลผลและใช้ต่อยอดในการพัฒนา</w:t>
      </w:r>
      <w:r w:rsidR="00213EC2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ในรูปแบบต่าง</w:t>
      </w:r>
      <w:r w:rsidR="00213EC2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ๆ ได้</w:t>
      </w:r>
    </w:p>
    <w:p w14:paraId="6B86E8A7" w14:textId="77777777" w:rsidR="008C3410" w:rsidRPr="009D56A8" w:rsidRDefault="008C3410" w:rsidP="00E424C1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319848E1" w14:textId="77777777" w:rsidR="008C3410" w:rsidRPr="009D56A8" w:rsidRDefault="008C3410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3A309D1B" w14:textId="52FCD7F7" w:rsidR="008C3410" w:rsidRPr="009D56A8" w:rsidRDefault="00177320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219B1034" w14:textId="7684DC6D" w:rsidR="00F70821" w:rsidRPr="009D56A8" w:rsidRDefault="00F70821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48F607EE" w14:textId="1BA2B29D" w:rsidR="00F70821" w:rsidRPr="009D56A8" w:rsidRDefault="00F70821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7607E594" w14:textId="77777777" w:rsidR="008C3410" w:rsidRPr="009D56A8" w:rsidRDefault="008C3410" w:rsidP="00E424C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251FD715" w14:textId="4CCCB51C" w:rsidR="00F70821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พระราชบัญญัติข้อมูลข่าวสารราชการ พ.ศ. </w:t>
      </w:r>
      <w:r w:rsidR="00261669">
        <w:rPr>
          <w:rFonts w:ascii="TH SarabunPSK" w:hAnsi="TH SarabunPSK" w:cs="TH SarabunPSK"/>
          <w:sz w:val="32"/>
          <w:szCs w:val="32"/>
          <w:cs/>
        </w:rPr>
        <w:t>2540</w:t>
      </w:r>
    </w:p>
    <w:p w14:paraId="19694D17" w14:textId="7C9761D9" w:rsidR="00F70821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พระราชบัญญัติการอ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นวยความสะดวกในการพิจารณาอนุญาตของทางราชการ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2558</w:t>
      </w:r>
    </w:p>
    <w:p w14:paraId="27FF57A0" w14:textId="77A41A0F" w:rsidR="008C3410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06F1D300" w14:textId="2C934DC4" w:rsidR="000D1ECD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50" w:name="_Hlk71727179"/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24C1A6FF" w14:textId="54851909" w:rsidR="000D1ECD" w:rsidRPr="009D56A8" w:rsidRDefault="000D1ECD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มาตรฐานและหลักเกณฑ์การเปิดเผยข้อมูลเปิดภาครัฐในรูปแบบข้อมูลดิจิทัลต่อสาธารณะ</w:t>
      </w:r>
    </w:p>
    <w:bookmarkEnd w:id="50"/>
    <w:p w14:paraId="1BC07D36" w14:textId="0968FCB7" w:rsidR="008C3410" w:rsidRPr="009D56A8" w:rsidRDefault="00BC4D6A" w:rsidP="00E424C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E424C1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42903B23" w14:textId="220595EF" w:rsidR="003F69B7" w:rsidRPr="009D56A8" w:rsidRDefault="00110531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52" behindDoc="0" locked="0" layoutInCell="1" allowOverlap="1" wp14:anchorId="53F467EF" wp14:editId="4FD8D665">
            <wp:simplePos x="0" y="0"/>
            <wp:positionH relativeFrom="column">
              <wp:posOffset>93776</wp:posOffset>
            </wp:positionH>
            <wp:positionV relativeFrom="paragraph">
              <wp:posOffset>791953</wp:posOffset>
            </wp:positionV>
            <wp:extent cx="5731510" cy="3473450"/>
            <wp:effectExtent l="0" t="0" r="2540" b="0"/>
            <wp:wrapTopAndBottom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C1" w:rsidRPr="009D56A8">
        <w:rPr>
          <w:rFonts w:ascii="TH SarabunPSK" w:hAnsi="TH SarabunPSK" w:cs="TH SarabunPSK"/>
          <w:sz w:val="32"/>
          <w:szCs w:val="32"/>
          <w:cs/>
        </w:rPr>
        <w:t>เจ้าของข้อมูลจะต้องเปิดเผยข้อมูลในความรับผิดชอบต่อสาธารณะ</w:t>
      </w:r>
      <w:r w:rsidR="003F69B7" w:rsidRPr="009D56A8">
        <w:rPr>
          <w:rFonts w:ascii="TH SarabunPSK" w:hAnsi="TH SarabunPSK" w:cs="TH SarabunPSK"/>
          <w:sz w:val="32"/>
          <w:szCs w:val="32"/>
          <w:cs/>
        </w:rPr>
        <w:t>ตามกฎหมายว่าด้วยข้อมูลข่าวสารของราชการ และ</w:t>
      </w:r>
      <w:r w:rsidR="000D1ECD" w:rsidRPr="009D56A8">
        <w:rPr>
          <w:rFonts w:ascii="TH SarabunPSK" w:hAnsi="TH SarabunPSK" w:cs="TH SarabunPSK"/>
          <w:sz w:val="32"/>
          <w:szCs w:val="32"/>
          <w:cs/>
        </w:rPr>
        <w:t>มาตรฐานและหลักเกณฑ์การเปิดเผยข้อมูลเปิดภาครัฐในรูปแบบข้อมูลดิจิทัลต่อสาธารณะ</w:t>
      </w:r>
      <w:r w:rsidRPr="009D56A8">
        <w:rPr>
          <w:noProof/>
        </w:rPr>
        <w:t xml:space="preserve"> </w:t>
      </w:r>
    </w:p>
    <w:p w14:paraId="7864258D" w14:textId="77777777" w:rsidR="007122B4" w:rsidRPr="009D56A8" w:rsidRDefault="007122B4">
      <w:pPr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</w:rPr>
        <w:br w:type="page"/>
      </w:r>
    </w:p>
    <w:p w14:paraId="3239823C" w14:textId="628CB639" w:rsidR="00252B05" w:rsidRPr="009D56A8" w:rsidRDefault="0093281C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เจ้าของข้อมูลท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การเปิดเผยข้อมูลในความรับผิดชอบ</w:t>
      </w:r>
      <w:r w:rsidR="00252B05" w:rsidRPr="009D56A8">
        <w:rPr>
          <w:rFonts w:ascii="TH SarabunPSK" w:hAnsi="TH SarabunPSK" w:cs="TH SarabunPSK"/>
          <w:sz w:val="32"/>
          <w:szCs w:val="32"/>
          <w:cs/>
        </w:rPr>
        <w:t>ในรูปแบบข้อมูลเปิดของ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252B05" w:rsidRPr="009D56A8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14:paraId="63460D70" w14:textId="77777777" w:rsidR="00855084" w:rsidRPr="009D56A8" w:rsidRDefault="00855084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กำหนดลักษณะของข้อมูลที่เผยแพร่กำหนดให้อยู่ในรูปแบบที่เครื่องสามารถประมวลผลได้</w:t>
      </w:r>
    </w:p>
    <w:p w14:paraId="117E7322" w14:textId="5CAED114" w:rsidR="00252B05" w:rsidRPr="009D56A8" w:rsidRDefault="00252B0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กำหนดให้มีคำอธิบายข้อมูลหรือเมทาดาตาสำหรับข้อมูลที่ต้องเปิดเผย</w:t>
      </w:r>
    </w:p>
    <w:p w14:paraId="3B1392FA" w14:textId="77777777" w:rsidR="00252B05" w:rsidRPr="009D56A8" w:rsidRDefault="00252B0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ข้อมูลที่เผยแพร่จะต้องมีการบันทึกเวลา (</w:t>
      </w:r>
      <w:r w:rsidRPr="009D56A8">
        <w:rPr>
          <w:rFonts w:ascii="TH SarabunPSK" w:hAnsi="TH SarabunPSK" w:cs="TH SarabunPSK"/>
          <w:sz w:val="32"/>
          <w:szCs w:val="32"/>
        </w:rPr>
        <w:t xml:space="preserve">Timestamps) </w:t>
      </w:r>
      <w:r w:rsidRPr="009D56A8">
        <w:rPr>
          <w:rFonts w:ascii="TH SarabunPSK" w:hAnsi="TH SarabunPSK" w:cs="TH SarabunPSK"/>
          <w:sz w:val="32"/>
          <w:szCs w:val="32"/>
          <w:cs/>
        </w:rPr>
        <w:t>ที่ช่วยให้ผู้ใช้งานสามารถระบุได้ว่าข้อมูลนั้นเป็นปัจจุบัน</w:t>
      </w:r>
    </w:p>
    <w:p w14:paraId="78FA606D" w14:textId="77777777" w:rsidR="00252B05" w:rsidRPr="009D56A8" w:rsidRDefault="00252B0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ข้อมูลที่เผยแพร่ต้องมาจากแหล่งที่เก็บข้อมูลโดยตรง ด้วยระดับความละเอียดสูงโดยไม่มีการปรับแต่งหรือเป็นข้อมูลรูปแบบสรุป (</w:t>
      </w:r>
      <w:r w:rsidRPr="009D56A8">
        <w:rPr>
          <w:rFonts w:ascii="TH SarabunPSK" w:hAnsi="TH SarabunPSK" w:cs="TH SarabunPSK"/>
          <w:sz w:val="32"/>
          <w:szCs w:val="32"/>
        </w:rPr>
        <w:t>Summary data)</w:t>
      </w:r>
    </w:p>
    <w:p w14:paraId="38522D1C" w14:textId="05E00E06" w:rsidR="00855084" w:rsidRPr="009D56A8" w:rsidRDefault="00855084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ชุดข้อมูลและรายการชุดข้อมูลที่เผยแพร่จะต้องมีการจัดรูปแบบที่กำหนดเป็นมาตรฐาน และกำหนดภายใต้หมวดหมู่เดียวกัน เพื่อให้ผู้ใช้ข้อมูลสามารถค้นหาและเข้าถึงข้อมูลได้ง่าย</w:t>
      </w:r>
    </w:p>
    <w:p w14:paraId="43995A39" w14:textId="0D436CC0" w:rsidR="00855084" w:rsidRPr="009D56A8" w:rsidRDefault="00855084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กำหนดให้เงื่อนไขและข้อกำหนดของข้อมูลที่นำมาเปิดเผยภายในเครือข่ายของหน่วยงาน 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ที่เผยแพร่ต้องไม่ขัดต่อกฎหมายว่าด้วยทรัพย์สินทางปัญญา เว้นแต่การเปิดเผยข้อมูลจะเป็นไปตามอำนาจที่กฎหมายรับรอง</w:t>
      </w:r>
    </w:p>
    <w:p w14:paraId="043F8E79" w14:textId="35E5EA8A" w:rsidR="007807D1" w:rsidRPr="009D56A8" w:rsidRDefault="007807D1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สนับสนุน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การจัดทำบัญชีข้อมูลหน่วยงานและการลงทะเบียนบัญชีข้อมูลภาครัฐ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บริหารจัดการข้อมูลสำคัญ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จัดทำบัญชีข้อมู</w:t>
      </w:r>
      <w:r w:rsidR="00DE739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ล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ของหน่วยงาน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และทำการลงทะเบียนบัญชีข้อมูล</w:t>
      </w:r>
      <w:r w:rsidR="00DE739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หน่วยงานและ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ชุดข้อมูลสำคัญ เข้าสู่ระบบบัญชีข้อมูลภาครัฐ 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</w:rPr>
        <w:t xml:space="preserve">(Government Data Catalog </w:t>
      </w:r>
      <w:r w:rsidR="00DE739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หรือ 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</w:rPr>
        <w:t xml:space="preserve">GD Catalog)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เพื่อการเปิดเผยข้อมูลภาครัฐที่เป็นระบบ และมีเอกภาพ สามารถสืบค้นชุดข้อมูล คำอธิบายชุดข้อมูล รวมไปถึงแหล่งต้นทางของชุดข้อมูลภาครัฐที่สำคัญ สนับสนุนการใช้ประโยชน์ข้อมูลภาครัฐร่วมกัน</w:t>
      </w:r>
    </w:p>
    <w:p w14:paraId="6D270862" w14:textId="79F34233" w:rsidR="00855084" w:rsidRPr="009D56A8" w:rsidRDefault="00855084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สนับสนุนการเผยแพร่ข้อมูลผ่านช่องทางที่ง่ายต่อการเข้าถึงข้อมูล</w:t>
      </w:r>
      <w:r w:rsidRPr="009D56A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214F18" w:rsidRPr="009D56A8">
        <w:rPr>
          <w:rFonts w:ascii="TH SarabunPSK" w:hAnsi="TH SarabunPSK" w:cs="TH SarabunPSK" w:hint="cs"/>
          <w:sz w:val="32"/>
          <w:szCs w:val="32"/>
          <w:cs/>
        </w:rPr>
        <w:t>สนับสนุนการ</w:t>
      </w:r>
      <w:r w:rsidRPr="009D56A8">
        <w:rPr>
          <w:rFonts w:ascii="TH SarabunPSK" w:hAnsi="TH SarabunPSK" w:cs="TH SarabunPSK"/>
          <w:sz w:val="32"/>
          <w:szCs w:val="32"/>
          <w:cs/>
        </w:rPr>
        <w:t>เปิดเผยข้อมูลในรูปแบบดิจิทัลต่อสาธารณะ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D56A8">
        <w:rPr>
          <w:rFonts w:ascii="TH SarabunPSK" w:hAnsi="TH SarabunPSK" w:cs="TH SarabunPSK"/>
          <w:sz w:val="32"/>
          <w:szCs w:val="32"/>
          <w:cs/>
        </w:rPr>
        <w:t>ศูนย์กลางข้อมูลเปิดภาครัฐ (</w:t>
      </w:r>
      <w:r w:rsidRPr="009D56A8">
        <w:rPr>
          <w:rFonts w:ascii="TH SarabunPSK" w:hAnsi="TH SarabunPSK" w:cs="TH SarabunPSK"/>
          <w:sz w:val="32"/>
          <w:szCs w:val="32"/>
        </w:rPr>
        <w:t xml:space="preserve">Government Open Data)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ผ่านเว็บไซต์ </w:t>
      </w:r>
      <w:r w:rsidRPr="009D56A8">
        <w:rPr>
          <w:rFonts w:ascii="TH SarabunPSK" w:hAnsi="TH SarabunPSK" w:cs="TH SarabunPSK"/>
          <w:sz w:val="32"/>
          <w:szCs w:val="32"/>
        </w:rPr>
        <w:t>data.go.th</w:t>
      </w:r>
      <w:r w:rsidR="00B06472" w:rsidRPr="009D56A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0647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</w:p>
    <w:p w14:paraId="0D7982FA" w14:textId="01039540" w:rsidR="00B06472" w:rsidRPr="009D56A8" w:rsidRDefault="00B0647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ให้มีมาตรการรักษาความมั่นคงปลอดภัยในการเปิดเผยข้อมูลที่กำหนดลำดับชั้นข้อมูลตั้งแต่ลับขึ้นไป อย่างเพียงพอและมีประสิทธิภาพ</w:t>
      </w:r>
    </w:p>
    <w:p w14:paraId="09A26F8A" w14:textId="77777777" w:rsidR="00B06472" w:rsidRPr="009D56A8" w:rsidRDefault="00B0647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มีการตรวจสอบข้อมูลที่เผยแพร่จากหน่วยงานทั้งภายในและภายนอก</w:t>
      </w:r>
      <w:r w:rsidR="00F53CF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เพื่อให้มั่นใจว่า</w:t>
      </w:r>
      <w:r w:rsidR="00F53CF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ได้มีข้อมูลที่เผยแพร่ที่มีคุณค่า</w:t>
      </w:r>
    </w:p>
    <w:p w14:paraId="379DB5E2" w14:textId="77777777" w:rsidR="00B06472" w:rsidRPr="009D56A8" w:rsidRDefault="00B0647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การเผยแพร่ข้อมูล ต้องมีการตรวจสอบรูปแบบข้อมูลที่เผยแพร่ให้สอดคล้องกับมาตรฐานที่</w:t>
      </w:r>
      <w:r w:rsidR="0000592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กำหน</w:t>
      </w:r>
      <w:r w:rsidR="0000592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ด</w:t>
      </w:r>
    </w:p>
    <w:p w14:paraId="38577425" w14:textId="77777777" w:rsidR="00B06472" w:rsidRPr="009D56A8" w:rsidRDefault="0093281C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หากการเปิดเผยนั้นเป็นการเปิดเผยบนช่องทางที่ดูแลรับผิดชอบโดยหน่วยงานอื่นที่ให้ปฏิบัติตามเอกสาร คู่มือ การน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ข้อมูลขึ้นเผยแพร่ของหน่วยงานนั้น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0E0F8F81" w14:textId="237B25B3" w:rsidR="0093281C" w:rsidRPr="009D56A8" w:rsidRDefault="0093281C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หาก</w:t>
      </w:r>
      <w:r w:rsidR="00B0647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การเปิดเผยข้อมูล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ไม่ครบถ้วน หรือไม่เป็นปัจุบัน ให้แจ้งเจ้าของข้อมูล บริกรข้อมูลธุรกิจ บริกรข้อมูลเทคนิค และทีมบริหารจัดการข้อมูลท</w:t>
      </w:r>
      <w:r w:rsidR="00B0647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การจัดท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/ปรับปรุงให้เป็นปัจจุบัน</w:t>
      </w:r>
    </w:p>
    <w:p w14:paraId="41F9F1ED" w14:textId="7D15D028" w:rsidR="0006370F" w:rsidRPr="009D56A8" w:rsidRDefault="0006370F" w:rsidP="0006370F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กำหนดให้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เปิดเผยข้อมูลส่วนบุคคลตามข้อกำหนดของพระราชบัญญัติคุ้มครองข้อมูลส่วนบุคคล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หรือตามคำสั่งที่ได้รับจากหน่วยงานเท่านั้น เว้นแต่คำสั่งนั้นขัดต่อกฎหมายหรือบทบัญญัติในกฎหมายว่าด้วยการคุ้มครองข้อมูลส่วนบุคคล</w:t>
      </w:r>
    </w:p>
    <w:p w14:paraId="4661FE65" w14:textId="77777777" w:rsidR="0006370F" w:rsidRPr="009D56A8" w:rsidRDefault="0006370F" w:rsidP="0006370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600F619" w14:textId="536A7A5C" w:rsidR="0093281C" w:rsidRPr="009D56A8" w:rsidRDefault="0093281C" w:rsidP="0006370F">
      <w:pPr>
        <w:pStyle w:val="ListParagraph"/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E902055" w14:textId="77777777" w:rsidR="00110531" w:rsidRPr="009D56A8" w:rsidRDefault="00110531">
      <w:pPr>
        <w:rPr>
          <w:noProof/>
          <w:cs/>
        </w:rPr>
      </w:pPr>
      <w:r w:rsidRPr="009D56A8">
        <w:rPr>
          <w:noProof/>
          <w:cs/>
        </w:rPr>
        <w:br w:type="page"/>
      </w:r>
    </w:p>
    <w:p w14:paraId="6DEDD354" w14:textId="0544A8DB" w:rsidR="00213EC2" w:rsidRPr="009D56A8" w:rsidRDefault="00110531" w:rsidP="0036476E">
      <w:pPr>
        <w:pStyle w:val="ListParagraph"/>
        <w:numPr>
          <w:ilvl w:val="2"/>
          <w:numId w:val="15"/>
        </w:numPr>
        <w:spacing w:before="240"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29CFB5DB" wp14:editId="28296067">
            <wp:simplePos x="0" y="0"/>
            <wp:positionH relativeFrom="margin">
              <wp:posOffset>-69215</wp:posOffset>
            </wp:positionH>
            <wp:positionV relativeFrom="paragraph">
              <wp:posOffset>29689</wp:posOffset>
            </wp:positionV>
            <wp:extent cx="6037580" cy="2691130"/>
            <wp:effectExtent l="0" t="0" r="1270" b="0"/>
            <wp:wrapTopAndBottom/>
            <wp:docPr id="9" name="Picture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imelin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EC2" w:rsidRPr="009D56A8">
        <w:rPr>
          <w:rFonts w:ascii="TH SarabunPSK" w:hAnsi="TH SarabunPSK" w:cs="TH SarabunPSK"/>
          <w:sz w:val="32"/>
          <w:szCs w:val="32"/>
          <w:cs/>
        </w:rPr>
        <w:t>เจ้าของข้อมูลห้ามเปิดเผยข้อมูลความมั่นคงและข้อมูลความลับทางราชการที่อยู่ในความครอบครองของ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C6791D" w:rsidRPr="009D56A8">
        <w:rPr>
          <w:rFonts w:ascii="TH SarabunPSK" w:hAnsi="TH SarabunPSK" w:cs="TH SarabunPSK" w:hint="cs"/>
          <w:sz w:val="32"/>
          <w:szCs w:val="32"/>
          <w:cs/>
        </w:rPr>
        <w:t>รวมทั้งห้ามเปิดเผย</w:t>
      </w:r>
      <w:r w:rsidR="00C6791D" w:rsidRPr="009D56A8">
        <w:rPr>
          <w:rFonts w:ascii="TH SarabunPSK" w:hAnsi="TH SarabunPSK" w:cs="TH SarabunPSK"/>
          <w:sz w:val="32"/>
          <w:szCs w:val="32"/>
          <w:cs/>
        </w:rPr>
        <w:t>ข้อมูลที่เป็นการกระทำความผิดตามกฎหมาย นโยบาย และแนวปฏิบัติอันทำให้เกิดความเสียหายต่</w:t>
      </w:r>
      <w:r w:rsidR="00C6791D" w:rsidRPr="009D56A8">
        <w:rPr>
          <w:rFonts w:ascii="TH SarabunPSK" w:hAnsi="TH SarabunPSK" w:cs="TH SarabunPSK" w:hint="cs"/>
          <w:sz w:val="32"/>
          <w:szCs w:val="32"/>
          <w:cs/>
        </w:rPr>
        <w:t>อ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57D12AD6" w14:textId="3AD4542B" w:rsidR="00E424C1" w:rsidRPr="009D56A8" w:rsidRDefault="00E424C1" w:rsidP="0036476E">
      <w:pPr>
        <w:pStyle w:val="ListParagraph"/>
        <w:numPr>
          <w:ilvl w:val="2"/>
          <w:numId w:val="15"/>
        </w:numPr>
        <w:spacing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325C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หนดให้เจ้าของข้อมูลคัดเลือกข้อมูลที่จะเปิด</w:t>
      </w:r>
      <w:r w:rsidR="00050937" w:rsidRPr="009D56A8">
        <w:rPr>
          <w:rFonts w:ascii="TH SarabunPSK" w:hAnsi="TH SarabunPSK" w:cs="TH SarabunPSK" w:hint="cs"/>
          <w:sz w:val="32"/>
          <w:szCs w:val="32"/>
          <w:cs/>
        </w:rPr>
        <w:t>เ</w:t>
      </w:r>
      <w:r w:rsidRPr="009D56A8">
        <w:rPr>
          <w:rFonts w:ascii="TH SarabunPSK" w:hAnsi="TH SarabunPSK" w:cs="TH SarabunPSK"/>
          <w:sz w:val="32"/>
          <w:szCs w:val="32"/>
          <w:cs/>
        </w:rPr>
        <w:t>ผยในรูปแบบข้อมูลเปิดจากล</w:t>
      </w:r>
      <w:r w:rsidR="00325C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ดับชั้นความส</w:t>
      </w:r>
      <w:r w:rsidR="00325C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คัญของชุดข้อมูลที่มีคุณค่าสูง (</w:t>
      </w:r>
      <w:r w:rsidRPr="009D56A8">
        <w:rPr>
          <w:rFonts w:ascii="TH SarabunPSK" w:hAnsi="TH SarabunPSK" w:cs="TH SarabunPSK"/>
          <w:sz w:val="32"/>
          <w:szCs w:val="32"/>
        </w:rPr>
        <w:t>High Value Dataset)</w:t>
      </w:r>
    </w:p>
    <w:p w14:paraId="0E652E2F" w14:textId="137AC062" w:rsidR="00325CB1" w:rsidRPr="009D56A8" w:rsidRDefault="00325CB1" w:rsidP="0036476E">
      <w:pPr>
        <w:pStyle w:val="ListParagraph"/>
        <w:numPr>
          <w:ilvl w:val="2"/>
          <w:numId w:val="15"/>
        </w:numPr>
        <w:spacing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หนดให้เจ้าของข้อมูลต้องก</w:t>
      </w:r>
      <w:r w:rsidR="00D21630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</w:t>
      </w:r>
      <w:r w:rsidR="00844E78" w:rsidRPr="009D56A8">
        <w:rPr>
          <w:rFonts w:ascii="TH SarabunPSK" w:hAnsi="TH SarabunPSK" w:cs="TH SarabunPSK" w:hint="cs"/>
          <w:sz w:val="32"/>
          <w:szCs w:val="32"/>
          <w:cs/>
        </w:rPr>
        <w:t>ด</w:t>
      </w:r>
      <w:r w:rsidRPr="009D56A8">
        <w:rPr>
          <w:rFonts w:ascii="TH SarabunPSK" w:hAnsi="TH SarabunPSK" w:cs="TH SarabunPSK"/>
          <w:sz w:val="32"/>
          <w:szCs w:val="32"/>
          <w:cs/>
        </w:rPr>
        <w:t>รอบระยะเวลาในการตรวจสอบและปรับปรุงข้อมูลที่เปิดเผยเพื่อให้ข้อมูลถูกต้อง และเป็นปัจจุบัน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-1348411096"/>
        <w:placeholder>
          <w:docPart w:val="48D292732BB541AC9FA73B14F7E8E50B"/>
        </w:placeholder>
        <w:text/>
      </w:sdtPr>
      <w:sdtContent>
        <w:p w14:paraId="1A1F6703" w14:textId="77777777" w:rsidR="007170F4" w:rsidRPr="009D56A8" w:rsidRDefault="007170F4" w:rsidP="0036476E">
          <w:pPr>
            <w:pStyle w:val="ListParagraph"/>
            <w:numPr>
              <w:ilvl w:val="2"/>
              <w:numId w:val="15"/>
            </w:numPr>
            <w:spacing w:after="0" w:line="240" w:lineRule="auto"/>
            <w:ind w:left="993" w:hanging="426"/>
            <w:contextualSpacing w:val="0"/>
            <w:jc w:val="thaiDistribute"/>
          </w:pPr>
          <w:r w:rsidRPr="00E5377A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53F22BA8" w14:textId="77777777" w:rsidR="00610EB9" w:rsidRPr="009D56A8" w:rsidRDefault="00610EB9" w:rsidP="002652A4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930"/>
        <w:gridCol w:w="1310"/>
        <w:gridCol w:w="1134"/>
        <w:gridCol w:w="1134"/>
        <w:gridCol w:w="1559"/>
      </w:tblGrid>
      <w:tr w:rsidR="004F27EB" w:rsidRPr="009D56A8" w14:paraId="51F50922" w14:textId="0BCFE5A5" w:rsidTr="009C0424">
        <w:tc>
          <w:tcPr>
            <w:tcW w:w="3930" w:type="dxa"/>
            <w:vMerge w:val="restart"/>
          </w:tcPr>
          <w:p w14:paraId="5AA97DC4" w14:textId="64C520E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137" w:type="dxa"/>
            <w:gridSpan w:val="4"/>
          </w:tcPr>
          <w:p w14:paraId="41A99520" w14:textId="3160C364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F27EB" w:rsidRPr="009D56A8" w14:paraId="414B4D03" w14:textId="21CAD095" w:rsidTr="009C0424">
        <w:tc>
          <w:tcPr>
            <w:tcW w:w="3930" w:type="dxa"/>
            <w:vMerge/>
          </w:tcPr>
          <w:p w14:paraId="406C334B" w14:textId="77777777" w:rsidR="004F27EB" w:rsidRPr="009D56A8" w:rsidRDefault="004F27EB" w:rsidP="00E84DB7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310" w:type="dxa"/>
          </w:tcPr>
          <w:p w14:paraId="11F8AB33" w14:textId="77777777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134" w:type="dxa"/>
          </w:tcPr>
          <w:p w14:paraId="0BCC8D09" w14:textId="505F0824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ผู้ใช้ข้อมูล</w:t>
            </w:r>
          </w:p>
        </w:tc>
        <w:tc>
          <w:tcPr>
            <w:tcW w:w="1134" w:type="dxa"/>
          </w:tcPr>
          <w:p w14:paraId="212E5B82" w14:textId="4AE396C2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บริกรข้อมูล</w:t>
            </w:r>
          </w:p>
        </w:tc>
        <w:tc>
          <w:tcPr>
            <w:tcW w:w="1559" w:type="dxa"/>
          </w:tcPr>
          <w:p w14:paraId="7CB0A371" w14:textId="35FFC0AC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ทีมบริหารจัดการข้อมูล</w:t>
            </w:r>
          </w:p>
        </w:tc>
      </w:tr>
      <w:tr w:rsidR="004F27EB" w:rsidRPr="009D56A8" w14:paraId="3A29BEE4" w14:textId="1F7B128D" w:rsidTr="009C0424">
        <w:tc>
          <w:tcPr>
            <w:tcW w:w="3930" w:type="dxa"/>
          </w:tcPr>
          <w:p w14:paraId="00D65585" w14:textId="59EE53C6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spacing w:val="-4"/>
                <w:sz w:val="28"/>
                <w:szCs w:val="28"/>
                <w:cs/>
              </w:rPr>
              <w:t>จะต้องเปิดเผยข้อมูลในความรับผิดชอบต่อสาธารณะ</w:t>
            </w:r>
            <w:r w:rsidRPr="009D56A8">
              <w:rPr>
                <w:sz w:val="28"/>
                <w:szCs w:val="28"/>
                <w:cs/>
              </w:rPr>
              <w:t>ตามกฎหมาย</w:t>
            </w:r>
            <w:r w:rsidRPr="009D56A8">
              <w:rPr>
                <w:rFonts w:hint="cs"/>
                <w:sz w:val="28"/>
                <w:szCs w:val="28"/>
                <w:cs/>
              </w:rPr>
              <w:t>/มาตรฐานที่เกี่ยวข้อง</w:t>
            </w:r>
          </w:p>
        </w:tc>
        <w:tc>
          <w:tcPr>
            <w:tcW w:w="1310" w:type="dxa"/>
          </w:tcPr>
          <w:p w14:paraId="399B723C" w14:textId="30160898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1B7A3401" w14:textId="62672D15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6B8E0E0A" w14:textId="3D1821C3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4F835F4C" w14:textId="61D4027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F27EB" w:rsidRPr="009D56A8" w14:paraId="12F87344" w14:textId="7DEBC9A9" w:rsidTr="009C0424">
        <w:tc>
          <w:tcPr>
            <w:tcW w:w="3930" w:type="dxa"/>
          </w:tcPr>
          <w:p w14:paraId="6E8CF0F7" w14:textId="3E9790E1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คัดเลือกข้อมูลที่จะเปิดเผยในรูปแบบข้อมูลเปิดจากลำดับชั้นความสำคัญของ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  <w:r w:rsidRPr="009D56A8">
              <w:rPr>
                <w:sz w:val="28"/>
                <w:szCs w:val="28"/>
              </w:rPr>
              <w:t>High Value Dataset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10" w:type="dxa"/>
          </w:tcPr>
          <w:p w14:paraId="30052027" w14:textId="7D5185BB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4FAF4BB6" w14:textId="5622B5C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57C02BCE" w14:textId="5EF00CCF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59A45D8A" w14:textId="6B65463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F27EB" w:rsidRPr="009D56A8" w14:paraId="60B264CA" w14:textId="11A56ECC" w:rsidTr="009C0424">
        <w:tc>
          <w:tcPr>
            <w:tcW w:w="3930" w:type="dxa"/>
          </w:tcPr>
          <w:p w14:paraId="606AABA0" w14:textId="0AAFA610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ตรวจสอบคำอธิบายชุดข้อมูลดิจิทัลที่จะทำการเปิดเผยให้มีความครบถ้วนเป็นปัจจุบัน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10" w:type="dxa"/>
          </w:tcPr>
          <w:p w14:paraId="7747149B" w14:textId="61D6B90A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7CEE6555" w14:textId="40B8B05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50F98507" w14:textId="7DD5457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12983EA9" w14:textId="79D7D8D3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F27EB" w:rsidRPr="009D56A8" w14:paraId="5ACBF8D0" w14:textId="77777777" w:rsidTr="009C0424">
        <w:tc>
          <w:tcPr>
            <w:tcW w:w="3930" w:type="dxa"/>
          </w:tcPr>
          <w:p w14:paraId="1F218B78" w14:textId="25B02203" w:rsidR="004F27EB" w:rsidRPr="009D56A8" w:rsidRDefault="004F27EB" w:rsidP="009C0424">
            <w:pPr>
              <w:pStyle w:val="Default"/>
              <w:spacing w:line="280" w:lineRule="exact"/>
              <w:rPr>
                <w:spacing w:val="-6"/>
                <w:sz w:val="28"/>
                <w:szCs w:val="28"/>
                <w:cs/>
              </w:rPr>
            </w:pP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เปิดเผยข้อมูลส่วนบุคคลตามข้อกำหนดของ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พ</w:t>
            </w:r>
            <w:r w:rsidRPr="009D56A8">
              <w:rPr>
                <w:spacing w:val="-6"/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ร</w:t>
            </w:r>
            <w:r w:rsidRPr="009D56A8">
              <w:rPr>
                <w:spacing w:val="-6"/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บ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. 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คุ้มครองข้อมูลส่วนบุคคล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 พ.ศ. </w:t>
            </w:r>
            <w:r w:rsidR="00261669">
              <w:rPr>
                <w:spacing w:val="-6"/>
                <w:sz w:val="28"/>
                <w:szCs w:val="28"/>
                <w:cs/>
              </w:rPr>
              <w:t>2562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และห้ามเปิดเผย</w:t>
            </w:r>
            <w:r w:rsidRPr="009D56A8">
              <w:rPr>
                <w:spacing w:val="-6"/>
                <w:sz w:val="28"/>
                <w:szCs w:val="28"/>
                <w:cs/>
              </w:rPr>
              <w:t>ข้อมูลความมั่นคงและข้อมูลความลับทางราชการ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 xml:space="preserve"> รวมถึง</w:t>
            </w:r>
            <w:r w:rsidRPr="009D56A8">
              <w:rPr>
                <w:spacing w:val="-6"/>
                <w:sz w:val="28"/>
                <w:szCs w:val="28"/>
                <w:cs/>
              </w:rPr>
              <w:t>ข้อมูลที่เป็นการกระทำความผิดตามกฎหมาย</w:t>
            </w:r>
          </w:p>
        </w:tc>
        <w:tc>
          <w:tcPr>
            <w:tcW w:w="1310" w:type="dxa"/>
          </w:tcPr>
          <w:p w14:paraId="64F02A52" w14:textId="46C89345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6C9480AD" w14:textId="77AB0C07" w:rsidR="004F27EB" w:rsidRPr="009D56A8" w:rsidRDefault="00190C3F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1819547A" w14:textId="17C6A32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1ECA87E4" w14:textId="3A6D9D8E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F27EB" w:rsidRPr="009D56A8" w14:paraId="6ECE9F4A" w14:textId="75A895DC" w:rsidTr="009C0424">
        <w:tc>
          <w:tcPr>
            <w:tcW w:w="3930" w:type="dxa"/>
          </w:tcPr>
          <w:p w14:paraId="36D17D6A" w14:textId="6025ADF4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pacing w:val="-4"/>
                <w:sz w:val="28"/>
                <w:szCs w:val="28"/>
                <w:cs/>
              </w:rPr>
              <w:t>กำหนดรอบระยะเวลาในการตรวจสอบและปรับปรุง</w:t>
            </w:r>
            <w:r w:rsidRPr="009D56A8">
              <w:rPr>
                <w:rFonts w:hint="cs"/>
                <w:sz w:val="28"/>
                <w:szCs w:val="28"/>
                <w:cs/>
              </w:rPr>
              <w:t>ข้อมูลที่เปิดเผย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10" w:type="dxa"/>
          </w:tcPr>
          <w:p w14:paraId="1DC511CB" w14:textId="56A5BA75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2C485AC2" w14:textId="276A5E08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088E4EF1" w14:textId="32D3292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559" w:type="dxa"/>
          </w:tcPr>
          <w:p w14:paraId="5F8A092A" w14:textId="69DF43B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0B73B7FC" w14:textId="36990562" w:rsidR="00E424C1" w:rsidRPr="009D56A8" w:rsidRDefault="00257960" w:rsidP="00610EB9">
      <w:pPr>
        <w:pStyle w:val="Caption"/>
        <w:spacing w:before="120" w:after="0"/>
        <w:ind w:left="567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4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5D2EE9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ผู้มีส่วนได้ส่วนเสียในการเปิดเผยข้อมูล</w:t>
      </w:r>
    </w:p>
    <w:p w14:paraId="43827E32" w14:textId="729B2470" w:rsidR="002652A4" w:rsidRPr="009D56A8" w:rsidRDefault="002652A4" w:rsidP="00610EB9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11BF2AE4" w14:textId="77777777" w:rsidR="0006370F" w:rsidRPr="009D56A8" w:rsidRDefault="0006370F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51" w:name="_Toc76822246"/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165E788" w14:textId="113055F1" w:rsidR="00687F20" w:rsidRPr="009D56A8" w:rsidRDefault="00304D12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52" w:name="_Toc84236387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 xml:space="preserve">หมวด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5</w:t>
      </w:r>
      <w:r w:rsidR="00F70821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03606B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การ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ท</w:t>
      </w:r>
      <w:r w:rsidR="00C95AB5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ลายข้อมูล</w:t>
      </w:r>
      <w:bookmarkEnd w:id="51"/>
      <w:bookmarkEnd w:id="52"/>
    </w:p>
    <w:p w14:paraId="6D7033F4" w14:textId="7115D690" w:rsidR="00304D12" w:rsidRPr="009D56A8" w:rsidRDefault="00304D12" w:rsidP="00CA3D5A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486190C" w14:textId="77777777" w:rsidR="00304D12" w:rsidRPr="009D56A8" w:rsidRDefault="00304D12" w:rsidP="002652A4">
      <w:pPr>
        <w:spacing w:after="0" w:line="340" w:lineRule="exact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BF49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หนดแนวปฏิบัติการท</w:t>
      </w:r>
      <w:r w:rsidR="00BF49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 และการพิจารณาอนุมัติท</w:t>
      </w:r>
      <w:r w:rsidR="00BF49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ลายโดยเจ้าของข้อมูลเพื่อเป็นการรักษาความมั่นคงปลอดภัยของข้อมูล</w:t>
      </w:r>
    </w:p>
    <w:p w14:paraId="277B8926" w14:textId="6E3B7AAC" w:rsidR="00304D12" w:rsidRPr="009D56A8" w:rsidRDefault="00304D12" w:rsidP="00304D12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49493B97" w14:textId="77777777" w:rsidR="00304D12" w:rsidRPr="009D56A8" w:rsidRDefault="00304D12" w:rsidP="00DF5D0B">
      <w:pPr>
        <w:pStyle w:val="ListParagraph"/>
        <w:numPr>
          <w:ilvl w:val="1"/>
          <w:numId w:val="25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197FDFF5" w14:textId="35589F98" w:rsidR="00304D12" w:rsidRPr="009D56A8" w:rsidRDefault="00304D12" w:rsidP="00DF5D0B">
      <w:pPr>
        <w:pStyle w:val="ListParagraph"/>
        <w:numPr>
          <w:ilvl w:val="1"/>
          <w:numId w:val="25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ผู้ท</w:t>
      </w:r>
      <w:r w:rsidR="00177320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 (</w:t>
      </w:r>
      <w:r w:rsidR="000F5051" w:rsidRPr="009D56A8">
        <w:rPr>
          <w:rFonts w:ascii="TH SarabunPSK" w:hAnsi="TH SarabunPSK" w:cs="TH SarabunPSK"/>
          <w:sz w:val="32"/>
          <w:szCs w:val="32"/>
        </w:rPr>
        <w:t xml:space="preserve">Data </w:t>
      </w:r>
      <w:r w:rsidR="00360E2F" w:rsidRPr="009D56A8">
        <w:rPr>
          <w:rFonts w:ascii="TH SarabunPSK" w:hAnsi="TH SarabunPSK" w:cs="TH SarabunPSK"/>
          <w:sz w:val="32"/>
          <w:szCs w:val="32"/>
        </w:rPr>
        <w:t>Disposer</w:t>
      </w:r>
      <w:r w:rsidRPr="009D56A8">
        <w:rPr>
          <w:rFonts w:ascii="TH SarabunPSK" w:hAnsi="TH SarabunPSK" w:cs="TH SarabunPSK"/>
          <w:sz w:val="32"/>
          <w:szCs w:val="32"/>
        </w:rPr>
        <w:t>)</w:t>
      </w:r>
    </w:p>
    <w:p w14:paraId="3979F1E3" w14:textId="0975D457" w:rsidR="001A6AE8" w:rsidRPr="009D56A8" w:rsidRDefault="00304D12" w:rsidP="004F27EB">
      <w:pPr>
        <w:pStyle w:val="ListParagraph"/>
        <w:numPr>
          <w:ilvl w:val="1"/>
          <w:numId w:val="25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Systems Administrators)</w:t>
      </w:r>
    </w:p>
    <w:p w14:paraId="20D7ADD9" w14:textId="77777777" w:rsidR="00304D12" w:rsidRPr="009D56A8" w:rsidRDefault="00304D12" w:rsidP="00304D12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1B7CCEC7" w14:textId="0AEE59FA" w:rsidR="00F70821" w:rsidRPr="009D56A8" w:rsidRDefault="00F70821" w:rsidP="00DF5D0B">
      <w:pPr>
        <w:pStyle w:val="ListParagraph"/>
        <w:numPr>
          <w:ilvl w:val="2"/>
          <w:numId w:val="16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</w:p>
    <w:p w14:paraId="0D3521B8" w14:textId="62FA54F0" w:rsidR="00304D12" w:rsidRPr="009D56A8" w:rsidRDefault="00304D12" w:rsidP="00DF5D0B">
      <w:pPr>
        <w:pStyle w:val="ListParagraph"/>
        <w:numPr>
          <w:ilvl w:val="2"/>
          <w:numId w:val="16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821E68C" w14:textId="48B9B1A8" w:rsidR="00304D12" w:rsidRPr="009D56A8" w:rsidRDefault="00BC4D6A" w:rsidP="00304D12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304D12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27967701" w14:textId="5CEF2126" w:rsidR="00BF49B1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เจ้าของข้อมูลเป็นผู้ก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หนดผู้มีสิทธิในการท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ลายข้อมูล และจะต้องทบทวนสิทธินั้น อย่างน้อยปีละ </w:t>
      </w:r>
      <w:r w:rsidR="00EB7FDD" w:rsidRPr="009D56A8">
        <w:rPr>
          <w:rFonts w:ascii="TH SarabunPSK" w:hAnsi="TH SarabunPSK" w:cs="TH SarabunPSK"/>
          <w:sz w:val="32"/>
          <w:szCs w:val="32"/>
          <w:cs/>
        </w:rPr>
        <w:br/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EB7FDD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หรือเมื่อมีการเปลี่ยนแปลงที่ส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เช่น การลาออก เปลี่ยนต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แหน่ง โอนย้าย สิ้นสุดการจ้าง การปรับโครงสร้าง หรือเมื่อมีการปรับปรุงระบบสารสนเทศ เป็นต้น</w:t>
      </w:r>
    </w:p>
    <w:p w14:paraId="52603BA7" w14:textId="79F4A6C9" w:rsidR="00A6217A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ผู้ดูแลระบบสารสนเทศจะต้องก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หนดสิทธิในการท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</w:t>
      </w:r>
      <w:r w:rsidR="00AE1C41" w:rsidRPr="009D56A8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ให้แก่ผู้ท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ลายข้อมูลตามที่เจ้าของข้อมูลก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 </w:t>
      </w:r>
    </w:p>
    <w:p w14:paraId="50DD4AC9" w14:textId="03E4B038" w:rsidR="00A6217A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ลายข้อมูลต้องท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ลายข้อมูลตามแนวปฏิบัติในการรักษาความมั่นคงปลอดภัยด้านสารสนเทศของ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548AE80C" w14:textId="2AA7AC9E" w:rsidR="00BF49B1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หนดให้เจ้าของข้อมูลต้องจัดเก็บค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9D56A8">
        <w:rPr>
          <w:rFonts w:ascii="TH SarabunPSK" w:hAnsi="TH SarabunPSK" w:cs="TH SarabunPSK"/>
          <w:sz w:val="32"/>
          <w:szCs w:val="32"/>
          <w:cs/>
        </w:rPr>
        <w:t>เมทาดาตาที่ท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ลายส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หรับตรวจสอบในภายหลัง</w:t>
      </w:r>
    </w:p>
    <w:p w14:paraId="16460F9F" w14:textId="5584DDE3" w:rsidR="00B83136" w:rsidRPr="009D56A8" w:rsidRDefault="00BF49B1" w:rsidP="00B83136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ลายข้อมูลจัดเก็บบันทึกรายละเอียดการท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ลายข้อมูลไว้ในทะเบียนควบคุมและบันทึกการท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ลายข้อมูล โดยให้เก็บรักษาไว้เป็นหลักฐานไม่น้อยกว่า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56F0C728" w14:textId="759993A9" w:rsidR="00E020BB" w:rsidRPr="009D56A8" w:rsidRDefault="00E020BB" w:rsidP="00E020BB">
      <w:pPr>
        <w:spacing w:after="0" w:line="34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noProof/>
        </w:rPr>
        <w:drawing>
          <wp:anchor distT="0" distB="0" distL="114300" distR="114300" simplePos="0" relativeHeight="251658246" behindDoc="0" locked="0" layoutInCell="1" allowOverlap="1" wp14:anchorId="23FD51B6" wp14:editId="0CBF855C">
            <wp:simplePos x="0" y="0"/>
            <wp:positionH relativeFrom="margin">
              <wp:align>center</wp:align>
            </wp:positionH>
            <wp:positionV relativeFrom="paragraph">
              <wp:posOffset>55569</wp:posOffset>
            </wp:positionV>
            <wp:extent cx="5951855" cy="3364230"/>
            <wp:effectExtent l="0" t="0" r="0" b="762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76" cy="33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B9C5E" w14:textId="70849B00" w:rsidR="00A6217A" w:rsidRPr="009D56A8" w:rsidRDefault="00E020BB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5AA91C03" wp14:editId="1E73108F">
            <wp:simplePos x="0" y="0"/>
            <wp:positionH relativeFrom="margin">
              <wp:posOffset>0</wp:posOffset>
            </wp:positionH>
            <wp:positionV relativeFrom="paragraph">
              <wp:posOffset>475879</wp:posOffset>
            </wp:positionV>
            <wp:extent cx="5846445" cy="1604010"/>
            <wp:effectExtent l="0" t="0" r="190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4809"/>
                    <a:stretch/>
                  </pic:blipFill>
                  <pic:spPr bwMode="auto">
                    <a:xfrm>
                      <a:off x="0" y="0"/>
                      <a:ext cx="584644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หนดให้ผู้</w:t>
      </w:r>
      <w:r w:rsidR="00AE1C41" w:rsidRPr="009D56A8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ข้อมูลส่วนบุคคลท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ลายข้อมูลส่วนบุคคลเมื่อเจ้าของข้อมูลส่วนบุคคล ร้องขอตาม พ.ร.บ. คุ้มครองข้อมูลส่วนบุคคล</w:t>
      </w:r>
      <w:r w:rsidR="00B83136"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="00B83136" w:rsidRPr="009D56A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1903173421"/>
        <w:placeholder>
          <w:docPart w:val="FF314ED5BC984E9D8BB4C8ABF3EE67CF"/>
        </w:placeholder>
        <w:text/>
      </w:sdtPr>
      <w:sdtContent>
        <w:p w14:paraId="4CF59682" w14:textId="77777777" w:rsidR="007170F4" w:rsidRPr="009D56A8" w:rsidRDefault="007170F4" w:rsidP="00EF4A9E">
          <w:pPr>
            <w:pStyle w:val="ListParagraph"/>
            <w:numPr>
              <w:ilvl w:val="0"/>
              <w:numId w:val="17"/>
            </w:numPr>
            <w:spacing w:before="120" w:after="0" w:line="340" w:lineRule="exact"/>
            <w:ind w:left="851" w:hanging="284"/>
            <w:contextualSpacing w:val="0"/>
            <w:jc w:val="thaiDistribute"/>
          </w:pPr>
          <w:r w:rsidRPr="00E5377A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779A5AA5" w14:textId="4901722B" w:rsidR="001A6AE8" w:rsidRPr="009D56A8" w:rsidRDefault="001A6AE8" w:rsidP="007170F4">
      <w:pPr>
        <w:pStyle w:val="ListParagraph"/>
        <w:spacing w:after="0" w:line="240" w:lineRule="auto"/>
        <w:ind w:left="851"/>
        <w:contextualSpacing w:val="0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1418"/>
        <w:gridCol w:w="1559"/>
        <w:gridCol w:w="1417"/>
        <w:gridCol w:w="1134"/>
      </w:tblGrid>
      <w:tr w:rsidR="004F27EB" w:rsidRPr="009D56A8" w14:paraId="6CBE8C19" w14:textId="3DC3AD23" w:rsidTr="00EF4A9E">
        <w:tc>
          <w:tcPr>
            <w:tcW w:w="3539" w:type="dxa"/>
            <w:vMerge w:val="restart"/>
          </w:tcPr>
          <w:p w14:paraId="6FAA85A8" w14:textId="7777777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528" w:type="dxa"/>
            <w:gridSpan w:val="4"/>
          </w:tcPr>
          <w:p w14:paraId="741AD0CF" w14:textId="33F9521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F27EB" w:rsidRPr="009D56A8" w14:paraId="5645A876" w14:textId="28C8E473" w:rsidTr="00EF4A9E">
        <w:tc>
          <w:tcPr>
            <w:tcW w:w="3539" w:type="dxa"/>
            <w:vMerge/>
          </w:tcPr>
          <w:p w14:paraId="65119331" w14:textId="77777777" w:rsidR="004F27EB" w:rsidRPr="009D56A8" w:rsidRDefault="004F27EB" w:rsidP="00E84DB7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</w:tcPr>
          <w:p w14:paraId="6E489F3B" w14:textId="77777777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559" w:type="dxa"/>
          </w:tcPr>
          <w:p w14:paraId="731191DE" w14:textId="1BB8FF2D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pacing w:val="-6"/>
                <w:sz w:val="28"/>
                <w:szCs w:val="28"/>
              </w:rPr>
            </w:pPr>
            <w:r w:rsidRPr="009D56A8">
              <w:rPr>
                <w:rFonts w:hint="cs"/>
                <w:color w:val="auto"/>
                <w:spacing w:val="-6"/>
                <w:sz w:val="28"/>
                <w:szCs w:val="28"/>
                <w:cs/>
              </w:rPr>
              <w:t>ผู้ดูแลระบบสารสนเทศ</w:t>
            </w:r>
          </w:p>
        </w:tc>
        <w:tc>
          <w:tcPr>
            <w:tcW w:w="1417" w:type="dxa"/>
          </w:tcPr>
          <w:p w14:paraId="0415E02C" w14:textId="77777777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ผู้ทำลายข้อมูล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6C5073A3" w14:textId="34F5B2E5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ผู้ใช้ข้อมูล</w:t>
            </w:r>
          </w:p>
        </w:tc>
      </w:tr>
      <w:tr w:rsidR="004F27EB" w:rsidRPr="009D56A8" w14:paraId="15FFFBFF" w14:textId="5B484636" w:rsidTr="00EF4A9E">
        <w:tc>
          <w:tcPr>
            <w:tcW w:w="3539" w:type="dxa"/>
          </w:tcPr>
          <w:p w14:paraId="495CA4B6" w14:textId="77777777" w:rsidR="004F27EB" w:rsidRPr="009D56A8" w:rsidRDefault="004F27EB" w:rsidP="00E84DB7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ก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หนดผู้มีสิทธิในการท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ลายข้อมูล</w:t>
            </w:r>
          </w:p>
        </w:tc>
        <w:tc>
          <w:tcPr>
            <w:tcW w:w="1418" w:type="dxa"/>
          </w:tcPr>
          <w:p w14:paraId="0227BEE6" w14:textId="3F9B2B7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49D33CCB" w14:textId="3EDF8631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417" w:type="dxa"/>
          </w:tcPr>
          <w:p w14:paraId="47D01D47" w14:textId="202BD95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4014DFBA" w14:textId="4D3DF31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68A66A68" w14:textId="50EC8628" w:rsidTr="00EF4A9E">
        <w:tc>
          <w:tcPr>
            <w:tcW w:w="3539" w:type="dxa"/>
          </w:tcPr>
          <w:p w14:paraId="1BDEB823" w14:textId="77777777" w:rsidR="004F27EB" w:rsidRPr="009D56A8" w:rsidRDefault="004F27EB" w:rsidP="00E84DB7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ทำลายข้อมูลตามแนวปฏิบัติในการรักษาความมั่นคงปลอดภัยด้านสารสนเทศของหน่วยงาน</w:t>
            </w:r>
          </w:p>
        </w:tc>
        <w:tc>
          <w:tcPr>
            <w:tcW w:w="1418" w:type="dxa"/>
          </w:tcPr>
          <w:p w14:paraId="4A4ACB9D" w14:textId="42207BB1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32722904" w14:textId="04DA349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609C5644" w14:textId="2CE268C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55C2DF41" w14:textId="7336124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4A9B5379" w14:textId="5EE344FA" w:rsidTr="00EF4A9E">
        <w:tc>
          <w:tcPr>
            <w:tcW w:w="3539" w:type="dxa"/>
          </w:tcPr>
          <w:p w14:paraId="534D13B6" w14:textId="6BB9CDB3" w:rsidR="004F27EB" w:rsidRPr="009D56A8" w:rsidRDefault="004F27EB" w:rsidP="00E84DB7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จัดเก็บคำอธิบายข้อมูลที่ทำลายสำหรับตรวจสอบในภายหลัง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8" w:type="dxa"/>
          </w:tcPr>
          <w:p w14:paraId="4EFA1797" w14:textId="4BDD638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6B67D9F7" w14:textId="77A41B9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0A21B7F8" w14:textId="0740CFE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629AA339" w14:textId="418BC5E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0E4A6689" w14:textId="7BA0C5AA" w:rsidTr="00EF4A9E">
        <w:tc>
          <w:tcPr>
            <w:tcW w:w="3539" w:type="dxa"/>
          </w:tcPr>
          <w:p w14:paraId="43DE3381" w14:textId="63D184C1" w:rsidR="004F27EB" w:rsidRPr="009D56A8" w:rsidRDefault="004F27EB" w:rsidP="00E84DB7">
            <w:pPr>
              <w:pStyle w:val="Default"/>
              <w:spacing w:line="280" w:lineRule="exact"/>
              <w:jc w:val="thaiDistribute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จัดเก็บบันทึกรายละเอียดการทำลายข้อมูล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8" w:type="dxa"/>
          </w:tcPr>
          <w:p w14:paraId="3E6AC0F1" w14:textId="2AB1CFA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559" w:type="dxa"/>
          </w:tcPr>
          <w:p w14:paraId="2078B8AA" w14:textId="0278F6EB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525126CD" w14:textId="48EDBF52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565423EC" w14:textId="75A54B64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76799073" w14:textId="6B155963" w:rsidTr="00EF4A9E">
        <w:tc>
          <w:tcPr>
            <w:tcW w:w="3539" w:type="dxa"/>
          </w:tcPr>
          <w:p w14:paraId="574C4400" w14:textId="0DA2682F" w:rsidR="004F27EB" w:rsidRPr="009D56A8" w:rsidRDefault="004F27EB" w:rsidP="004F27EB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ทำลายข้อมูลส่วนบุคคลเมื่อเจ้าของข้อมูล</w:t>
            </w:r>
            <w:r w:rsidRPr="009D56A8">
              <w:rPr>
                <w:sz w:val="28"/>
                <w:szCs w:val="28"/>
                <w:cs/>
              </w:rPr>
              <w:br/>
            </w:r>
            <w:r w:rsidRPr="009D56A8">
              <w:rPr>
                <w:rFonts w:hint="cs"/>
                <w:sz w:val="28"/>
                <w:szCs w:val="28"/>
                <w:cs/>
              </w:rPr>
              <w:t>ส่วนบุคคลร้องขอ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z w:val="28"/>
                <w:szCs w:val="28"/>
                <w:cs/>
              </w:rPr>
              <w:t>พ</w:t>
            </w:r>
            <w:r w:rsidRPr="009D56A8">
              <w:rPr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z w:val="28"/>
                <w:szCs w:val="28"/>
                <w:cs/>
              </w:rPr>
              <w:t>ร</w:t>
            </w:r>
            <w:r w:rsidRPr="009D56A8">
              <w:rPr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z w:val="28"/>
                <w:szCs w:val="28"/>
                <w:cs/>
              </w:rPr>
              <w:t>บ</w:t>
            </w:r>
            <w:r w:rsidRPr="009D56A8">
              <w:rPr>
                <w:sz w:val="28"/>
                <w:szCs w:val="28"/>
                <w:cs/>
              </w:rPr>
              <w:t xml:space="preserve">. </w:t>
            </w:r>
            <w:r w:rsidRPr="009D56A8">
              <w:rPr>
                <w:rFonts w:hint="cs"/>
                <w:sz w:val="28"/>
                <w:szCs w:val="28"/>
                <w:cs/>
              </w:rPr>
              <w:t>คุ้มครองข้อมูล</w:t>
            </w:r>
            <w:r w:rsidRPr="009D56A8">
              <w:rPr>
                <w:sz w:val="28"/>
                <w:szCs w:val="28"/>
                <w:cs/>
              </w:rPr>
              <w:br/>
            </w:r>
            <w:r w:rsidRPr="009D56A8">
              <w:rPr>
                <w:rFonts w:hint="cs"/>
                <w:sz w:val="28"/>
                <w:szCs w:val="28"/>
                <w:cs/>
              </w:rPr>
              <w:t>ส่วนบุคคล พ</w:t>
            </w:r>
            <w:r w:rsidRPr="009D56A8">
              <w:rPr>
                <w:sz w:val="28"/>
                <w:szCs w:val="28"/>
              </w:rPr>
              <w:t>.</w:t>
            </w:r>
            <w:r w:rsidRPr="009D56A8">
              <w:rPr>
                <w:rFonts w:hint="cs"/>
                <w:sz w:val="28"/>
                <w:szCs w:val="28"/>
                <w:cs/>
              </w:rPr>
              <w:t>ศ</w:t>
            </w:r>
            <w:r w:rsidRPr="009D56A8">
              <w:rPr>
                <w:sz w:val="28"/>
                <w:szCs w:val="28"/>
              </w:rPr>
              <w:t xml:space="preserve">. </w:t>
            </w:r>
            <w:r w:rsidR="00261669">
              <w:rPr>
                <w:sz w:val="28"/>
                <w:szCs w:val="28"/>
                <w:cs/>
              </w:rPr>
              <w:t>2562</w:t>
            </w:r>
          </w:p>
        </w:tc>
        <w:tc>
          <w:tcPr>
            <w:tcW w:w="1418" w:type="dxa"/>
          </w:tcPr>
          <w:p w14:paraId="23D9909D" w14:textId="67B8CBF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6C8D9DFD" w14:textId="37769F13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22679BE9" w14:textId="2FEBEC4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  <w:p w14:paraId="0FF2F3A4" w14:textId="321673D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58C5C87" w14:textId="72F4B874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</w:tbl>
    <w:p w14:paraId="569ED726" w14:textId="6460CBC5" w:rsidR="00BC4D6A" w:rsidRPr="009D56A8" w:rsidRDefault="00257960" w:rsidP="00610EB9">
      <w:pPr>
        <w:pStyle w:val="Caption"/>
        <w:spacing w:before="120" w:after="0"/>
        <w:ind w:left="567"/>
        <w:jc w:val="center"/>
        <w:rPr>
          <w:rFonts w:ascii="TH SarabunPSK" w:hAnsi="TH SarabunPSK" w:cs="TH SarabunPSK"/>
          <w:i w:val="0"/>
          <w:iCs w:val="0"/>
          <w:color w:val="595959" w:themeColor="text1" w:themeTint="A6"/>
          <w:sz w:val="32"/>
          <w:szCs w:val="32"/>
        </w:rPr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5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A8168A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</w:t>
      </w:r>
      <w:r w:rsidR="002213AB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ทำลาย</w:t>
      </w:r>
      <w:r w:rsidR="00A8168A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ข้อมูล</w:t>
      </w:r>
    </w:p>
    <w:p w14:paraId="1E70F75B" w14:textId="77777777" w:rsidR="007807D1" w:rsidRPr="009D56A8" w:rsidRDefault="002652A4" w:rsidP="00610EB9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541E9CE1" w14:textId="120749D2" w:rsidR="007807D1" w:rsidRPr="009D56A8" w:rsidRDefault="007807D1" w:rsidP="0040382E">
      <w:pPr>
        <w:pStyle w:val="Heading3"/>
        <w:spacing w:before="24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53" w:name="_Toc76822247"/>
      <w:bookmarkStart w:id="54" w:name="_Toc84236388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หมวด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6</w:t>
      </w:r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การเชื่อมโยงและการแลกเปลี่ยนข้อมูล</w:t>
      </w:r>
      <w:bookmarkEnd w:id="53"/>
      <w:bookmarkEnd w:id="54"/>
    </w:p>
    <w:p w14:paraId="35754838" w14:textId="77777777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F605612" w14:textId="77777777" w:rsidR="007807D1" w:rsidRPr="009D56A8" w:rsidRDefault="007807D1" w:rsidP="007807D1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เพื่อก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หนดแนวปฏิบัติและมาตรฐานด้านเทคนิคในการเชื่อมโยงและการแลกเปลี่ยนข้อมูลดิจิทัล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ทั้งภายในหน่วยงานและระหว่างหน่วยงาน อย่างมีประสิทธิภาพและก่อให้เกิดประโยชน์ต่อภาคประชาชน ภาครัฐ และภาคเอกชน</w:t>
      </w:r>
    </w:p>
    <w:p w14:paraId="5DD2E68D" w14:textId="77777777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7EE38C5B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ผู้จัดการโครงการ (</w:t>
      </w:r>
      <w:r w:rsidRPr="009D56A8">
        <w:rPr>
          <w:rFonts w:ascii="TH SarabunPSK" w:hAnsi="TH SarabunPSK" w:cs="TH SarabunPSK"/>
          <w:sz w:val="32"/>
          <w:szCs w:val="32"/>
        </w:rPr>
        <w:t>Project Managers)</w:t>
      </w:r>
    </w:p>
    <w:p w14:paraId="7A8C76CA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ผู้ดูแลระบบแม่ข่าย (</w:t>
      </w:r>
      <w:r w:rsidRPr="009D56A8">
        <w:rPr>
          <w:rFonts w:ascii="TH SarabunPSK" w:hAnsi="TH SarabunPSK" w:cs="TH SarabunPSK"/>
          <w:sz w:val="32"/>
          <w:szCs w:val="32"/>
        </w:rPr>
        <w:t>Server Administrators)</w:t>
      </w:r>
    </w:p>
    <w:p w14:paraId="79B62DC6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5D06F1A6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6E715CB8" w14:textId="5F33139C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0DFF02DF" w14:textId="11EAFE29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0B1DDA97" w14:textId="6E065110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</w:t>
      </w:r>
      <w:bookmarkStart w:id="55" w:name="_Hlk61383766"/>
      <w:r w:rsidRPr="009D56A8">
        <w:rPr>
          <w:rFonts w:ascii="TH SarabunPSK" w:hAnsi="TH SarabunPSK" w:cs="TH SarabunPSK"/>
          <w:sz w:val="32"/>
          <w:szCs w:val="32"/>
          <w:cs/>
        </w:rPr>
        <w:t>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</w:p>
    <w:p w14:paraId="13578177" w14:textId="3E0A3FF9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พระราชบัญญัติว่าด้</w:t>
      </w:r>
      <w:bookmarkEnd w:id="55"/>
      <w:r w:rsidRPr="009D56A8">
        <w:rPr>
          <w:rFonts w:ascii="TH SarabunPSK" w:hAnsi="TH SarabunPSK" w:cs="TH SarabunPSK"/>
          <w:sz w:val="32"/>
          <w:szCs w:val="32"/>
          <w:cs/>
        </w:rPr>
        <w:t>วยการกระท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ความผิดเกี่ยวกับคอมพิวเตอร์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2560</w:t>
      </w:r>
    </w:p>
    <w:p w14:paraId="7473E6C0" w14:textId="77777777" w:rsidR="00EF4A9E" w:rsidRPr="009D56A8" w:rsidRDefault="00EF4A9E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F0E64F6" w14:textId="33AABA60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0643E3B9" w14:textId="5D148509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7583E614" w14:textId="23B277C7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ข้อปฏิบัติ</w:t>
      </w:r>
    </w:p>
    <w:p w14:paraId="601E7E1B" w14:textId="18ECD455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หนดให้ผู้จัดการโครงการก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วิธีปฏิบัติและมาตรฐานทางด้านเทคนิคที่จำเป็นต้องใช้เกี่ยวกับ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การเชื่อมโยงและแลกเปลี่ยนข้อมูลของโครงการในความรับผิดชอบ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CD8C0EE" w14:textId="52DBE867" w:rsidR="007807D1" w:rsidRPr="009D56A8" w:rsidRDefault="007807D1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การเชื่อมโยงและแลกเปลี่ยนข้อมูลภายในหน่วยงาน 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หนดให้ใช้รูปแบบที่เป็นมาตรฐานเปิด (</w:t>
      </w:r>
      <w:r w:rsidRPr="009D56A8">
        <w:rPr>
          <w:rFonts w:ascii="TH SarabunPSK" w:hAnsi="TH SarabunPSK" w:cs="TH SarabunPSK"/>
          <w:sz w:val="32"/>
          <w:szCs w:val="32"/>
        </w:rPr>
        <w:t xml:space="preserve">Open Format)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ทั้งในส่วนมาตรฐานข้อมูล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</w:rPr>
        <w:t xml:space="preserve">XML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D56A8">
        <w:rPr>
          <w:rFonts w:ascii="TH SarabunPSK" w:hAnsi="TH SarabunPSK" w:cs="TH SarabunPSK"/>
          <w:sz w:val="32"/>
          <w:szCs w:val="32"/>
        </w:rPr>
        <w:t xml:space="preserve">JSON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มาตรฐานโปรโตคอลสื่อสาร เช่น </w:t>
      </w:r>
      <w:r w:rsidRPr="009D56A8">
        <w:rPr>
          <w:rFonts w:ascii="TH SarabunPSK" w:hAnsi="TH SarabunPSK" w:cs="TH SarabunPSK"/>
          <w:sz w:val="32"/>
          <w:szCs w:val="32"/>
        </w:rPr>
        <w:t xml:space="preserve">SOAP REST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หรืออื่น ๆ ที่ได้รับการยอมรับจากมาตรฐานสากล</w:t>
      </w:r>
    </w:p>
    <w:p w14:paraId="726E2C3F" w14:textId="51DE2E8B" w:rsidR="007807D1" w:rsidRPr="009D56A8" w:rsidRDefault="00674279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54" behindDoc="0" locked="0" layoutInCell="1" allowOverlap="1" wp14:anchorId="63A5B9BE" wp14:editId="2BB3AE9F">
            <wp:simplePos x="0" y="0"/>
            <wp:positionH relativeFrom="margin">
              <wp:posOffset>-95250</wp:posOffset>
            </wp:positionH>
            <wp:positionV relativeFrom="paragraph">
              <wp:posOffset>514350</wp:posOffset>
            </wp:positionV>
            <wp:extent cx="5925820" cy="6398260"/>
            <wp:effectExtent l="0" t="0" r="0" b="2540"/>
            <wp:wrapTopAndBottom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"/>
                    <a:stretch/>
                  </pic:blipFill>
                  <pic:spPr bwMode="auto">
                    <a:xfrm>
                      <a:off x="0" y="0"/>
                      <a:ext cx="5925820" cy="639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7D1"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การเชื่อมโยงและแลกเปลี่ยนข้อมูลระหว่างหน่วยงาน ให้ด</w:t>
      </w:r>
      <w:r w:rsidR="007807D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7807D1" w:rsidRPr="009D56A8">
        <w:rPr>
          <w:rFonts w:ascii="TH SarabunPSK" w:hAnsi="TH SarabunPSK" w:cs="TH SarabunPSK"/>
          <w:sz w:val="32"/>
          <w:szCs w:val="32"/>
          <w:cs/>
        </w:rPr>
        <w:t>เนินการตามมาตรฐานกลางของหน่วยงานหลักที่เป็นผู้รับผิดชอบ</w:t>
      </w:r>
    </w:p>
    <w:p w14:paraId="32087777" w14:textId="402BDD3E" w:rsidR="00EF4A9E" w:rsidRPr="009D56A8" w:rsidRDefault="00EF4A9E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2D1BDA2" w14:textId="0EC83791" w:rsidR="009E6B37" w:rsidRPr="009D56A8" w:rsidRDefault="009E6B37" w:rsidP="009E6B37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หนดให้ผู้จัดการโครงการตรวจสอบค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9D56A8">
        <w:rPr>
          <w:rFonts w:ascii="TH SarabunPSK" w:hAnsi="TH SarabunPSK" w:cs="TH SarabunPSK"/>
          <w:sz w:val="32"/>
          <w:szCs w:val="32"/>
          <w:cs/>
        </w:rPr>
        <w:t>เมทาดาต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า</w:t>
      </w:r>
      <w:r w:rsidRPr="009D56A8">
        <w:rPr>
          <w:rFonts w:ascii="TH SarabunPSK" w:hAnsi="TH SarabunPSK" w:cs="TH SarabunPSK"/>
          <w:sz w:val="32"/>
          <w:szCs w:val="32"/>
          <w:cs/>
        </w:rPr>
        <w:t>ที่จะท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การเชื่อมโยงและแลกเปลี่ยนให้ครบถ้วน ดังนี้</w:t>
      </w:r>
    </w:p>
    <w:p w14:paraId="2364E258" w14:textId="77777777" w:rsidR="009E6B37" w:rsidRPr="009D56A8" w:rsidRDefault="009E6B37" w:rsidP="009E6B37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ตรวจสอบเมทาดาตา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z w:val="32"/>
          <w:szCs w:val="32"/>
          <w:cs/>
        </w:rPr>
        <w:t>ชุดข้อมูลดิจิทัลที่จัดเก็บให้มีฟิลด์ข้อมูลครบถ้วนสอดคล้องกับความต้องการของหน่วยงานที่ขอใช้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หากไม่ครบถ้วนต้องจัดท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เพิ่มเติมตามความต้องการของหน่วยงานที่ขอใช้</w:t>
      </w:r>
    </w:p>
    <w:p w14:paraId="704C126C" w14:textId="77777777" w:rsidR="009E6B37" w:rsidRPr="009D56A8" w:rsidRDefault="009E6B37" w:rsidP="009E6B37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ตรวจสอบชั้นความลับของข้อมูลว่าอยู่ในชั้นความลับที่สามารถเปิดเผยได้หรือไม่ นั่นคือ ต้องไม่ขัดต่อกฎหมาย ระเบียบ ข้อบังคับ ความมั่นคงของประเทศ ความลับทางราชการ และความเป็นส่วน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พร้อมทั้งตรวจสอบสิทธิของหน่วยงานที่สามารถน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ข้อมูลไปใช้ได้ตามบทบาทและภารกิจตามกฎหมายของหน่วยงานนั้น ๆ</w:t>
      </w:r>
    </w:p>
    <w:p w14:paraId="316BABE0" w14:textId="77777777" w:rsidR="009E6B37" w:rsidRPr="009D56A8" w:rsidRDefault="009E6B37" w:rsidP="009E6B37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หากไม่ครบถ้วน หรือไม่เป็นปัจจุบัน ให้แจ้งเจ้าของข้อมูล บริกรข้อมูลธุรกิจ บริกรข้อมูลเทคนิคและทีมบริหารจัดการข้อมูลท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การจัดท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/ปรับปรุงให้เป็นปัจจุบัน</w:t>
      </w:r>
    </w:p>
    <w:p w14:paraId="7C022799" w14:textId="0482D088" w:rsidR="007807D1" w:rsidRPr="009D56A8" w:rsidRDefault="007807D1" w:rsidP="009E6B37">
      <w:pPr>
        <w:pStyle w:val="ListParagraph"/>
        <w:numPr>
          <w:ilvl w:val="1"/>
          <w:numId w:val="2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ในกรณีที่มีหน่วยงาน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D56A8">
        <w:rPr>
          <w:rFonts w:ascii="TH SarabunPSK" w:hAnsi="TH SarabunPSK" w:cs="TH SarabunPSK"/>
          <w:sz w:val="32"/>
          <w:szCs w:val="32"/>
          <w:cs/>
        </w:rPr>
        <w:t>ที่ไม่มีอ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นาจในการเข้าถึงข้อมูลส่วนบุคคลแต่ต้องการใช้ข้อมูลส่วนบุคคล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ในการครอบครองของ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เพื่อท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การศึกษาหรือวิจัย ซึ่งเป็นข้อยกเว้นตาม พ.ร.บ. คุ้มครองข้อมูลส่วนบุคคล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ให้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หน่วยงานเจ้าของข้อมูล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t>อนุญาตหน่วยงานนั้นในการเชื่อมโยงข้อมูลได้ โดยจะต้องแสดงข้อมูลนั้น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ด้วยวิธี</w:t>
      </w:r>
      <w:r w:rsidRPr="009D56A8">
        <w:rPr>
          <w:rFonts w:ascii="TH SarabunPSK" w:hAnsi="TH SarabunPSK" w:cs="TH SarabunPSK"/>
          <w:sz w:val="32"/>
          <w:szCs w:val="32"/>
          <w:cs/>
        </w:rPr>
        <w:t>ไม่แสดงตัวตน (</w:t>
      </w:r>
      <w:r w:rsidRPr="009D56A8">
        <w:rPr>
          <w:rFonts w:ascii="TH SarabunPSK" w:hAnsi="TH SarabunPSK" w:cs="TH SarabunPSK"/>
          <w:sz w:val="32"/>
          <w:szCs w:val="32"/>
        </w:rPr>
        <w:t>Anonymization)</w:t>
      </w:r>
    </w:p>
    <w:p w14:paraId="79B6097F" w14:textId="78C19384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มีมาตรการรักษาความมั่นคงปลอดภัยเกี่ยวกับการเชื่อมโยงและแลกเปลี่ยนข้อมูลดิจิทัลเพื่อป้องกันมิให้มีการรับส่งข้อมูลที่ไม่สมบูรณ์ หรือส่งข้อมูลไปผิดที่หรือมีการรั่วไหลของข้อมูล หรือ ข้อมูลถูกแก้ไขเปลี่ยนแปลง ถูกท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ซ้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ใหม่ ถูกส่งซ้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โดยมิได้รับอนุญาต</w:t>
      </w:r>
    </w:p>
    <w:p w14:paraId="57974326" w14:textId="77777777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เชื่อมโยงและแลกเปลี่ยนเพื่อส่งต่อข้อมูลคอมพิวเตอร์ที่เป็นการกระทำความผิดตามกฎหมายว่าด้วยการกระทำความผิดทางคอมพิวเตอร์</w:t>
      </w:r>
    </w:p>
    <w:p w14:paraId="60F7E5F0" w14:textId="6B344213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B3DFE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7B3DFE">
        <w:rPr>
          <w:rFonts w:ascii="TH SarabunPSK" w:hAnsi="TH SarabunPSK" w:cs="TH SarabunPSK"/>
          <w:sz w:val="32"/>
          <w:szCs w:val="32"/>
          <w:cs/>
        </w:rPr>
        <w:t>หนดให้ผู้ดูระบบ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แม่ข่ายต้องจัดเก็บบันทึกหลักฐานของการเชื่อมโยงและการแลกเปลี่ยนข้อมูลดิจิทัล เพื่อใช้ตรวจสอบสิ่งผิดปกติต่าง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ๆ ที่เกิดขึ้นในการเชื่อมโยงและแลกเปลี่ยนข้อมูล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-1277164941"/>
        <w:placeholder>
          <w:docPart w:val="362E826EDCDB4EEBA0ACCB7521ECBD8A"/>
        </w:placeholder>
        <w:text/>
      </w:sdtPr>
      <w:sdtContent>
        <w:p w14:paraId="213D1FED" w14:textId="77777777" w:rsidR="007807D1" w:rsidRPr="009D56A8" w:rsidRDefault="007807D1" w:rsidP="00DF5D0B">
          <w:pPr>
            <w:pStyle w:val="ListParagraph"/>
            <w:numPr>
              <w:ilvl w:val="1"/>
              <w:numId w:val="2"/>
            </w:numPr>
            <w:spacing w:after="0" w:line="240" w:lineRule="auto"/>
            <w:ind w:left="851" w:hanging="284"/>
            <w:contextualSpacing w:val="0"/>
            <w:jc w:val="thaiDistribute"/>
          </w:pPr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40FE849D" w14:textId="77777777" w:rsidR="007807D1" w:rsidRPr="009D56A8" w:rsidRDefault="007807D1" w:rsidP="007807D1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28"/>
          <w:cs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157"/>
        <w:gridCol w:w="1233"/>
        <w:gridCol w:w="1275"/>
        <w:gridCol w:w="1119"/>
        <w:gridCol w:w="1008"/>
        <w:gridCol w:w="1224"/>
      </w:tblGrid>
      <w:tr w:rsidR="007807D1" w:rsidRPr="009D56A8" w14:paraId="100373B8" w14:textId="77777777">
        <w:tc>
          <w:tcPr>
            <w:tcW w:w="3157" w:type="dxa"/>
            <w:vMerge w:val="restart"/>
          </w:tcPr>
          <w:p w14:paraId="7F3259BE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859" w:type="dxa"/>
            <w:gridSpan w:val="5"/>
          </w:tcPr>
          <w:p w14:paraId="49A9BEA4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7807D1" w:rsidRPr="009D56A8" w14:paraId="4636353F" w14:textId="77777777">
        <w:tc>
          <w:tcPr>
            <w:tcW w:w="3157" w:type="dxa"/>
            <w:vMerge/>
          </w:tcPr>
          <w:p w14:paraId="6F7B2106" w14:textId="77777777" w:rsidR="007807D1" w:rsidRPr="009D56A8" w:rsidRDefault="007807D1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233" w:type="dxa"/>
          </w:tcPr>
          <w:p w14:paraId="61AED272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ผู้จัดการโครงการ</w:t>
            </w:r>
          </w:p>
        </w:tc>
        <w:tc>
          <w:tcPr>
            <w:tcW w:w="1275" w:type="dxa"/>
          </w:tcPr>
          <w:p w14:paraId="0ACC5594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ผู้ดูแลระบบแม่ข่าย</w:t>
            </w:r>
          </w:p>
        </w:tc>
        <w:tc>
          <w:tcPr>
            <w:tcW w:w="1119" w:type="dxa"/>
          </w:tcPr>
          <w:p w14:paraId="5BFBD366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008" w:type="dxa"/>
          </w:tcPr>
          <w:p w14:paraId="66E9D894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บริกรข้อมูล</w:t>
            </w:r>
          </w:p>
        </w:tc>
        <w:tc>
          <w:tcPr>
            <w:tcW w:w="1224" w:type="dxa"/>
          </w:tcPr>
          <w:p w14:paraId="34268E84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ทีมบริหารจัดการข้อมูล</w:t>
            </w:r>
          </w:p>
        </w:tc>
      </w:tr>
      <w:tr w:rsidR="007807D1" w:rsidRPr="009D56A8" w14:paraId="4E9E0F14" w14:textId="77777777">
        <w:tc>
          <w:tcPr>
            <w:tcW w:w="3157" w:type="dxa"/>
          </w:tcPr>
          <w:p w14:paraId="28A57CD1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กำหนดวิธีปฏิบัติและมาตรฐานทางด้านเทคนิคที่จำเป็น</w:t>
            </w:r>
            <w:r w:rsidRPr="009D56A8">
              <w:rPr>
                <w:rFonts w:hint="cs"/>
                <w:sz w:val="28"/>
                <w:szCs w:val="28"/>
                <w:cs/>
              </w:rPr>
              <w:t>ใน</w:t>
            </w:r>
            <w:r w:rsidRPr="009D56A8">
              <w:rPr>
                <w:sz w:val="28"/>
                <w:szCs w:val="28"/>
                <w:cs/>
              </w:rPr>
              <w:t>การเชื่อมโยงและแลกเปลี่ยนข้อมูล</w:t>
            </w:r>
            <w:r w:rsidRPr="009D56A8">
              <w:rPr>
                <w:rFonts w:hint="cs"/>
                <w:sz w:val="28"/>
                <w:szCs w:val="28"/>
                <w:cs/>
              </w:rPr>
              <w:t>ของโครงการ</w:t>
            </w:r>
          </w:p>
        </w:tc>
        <w:tc>
          <w:tcPr>
            <w:tcW w:w="1233" w:type="dxa"/>
          </w:tcPr>
          <w:p w14:paraId="6FB229FA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210143AC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119" w:type="dxa"/>
          </w:tcPr>
          <w:p w14:paraId="488DEE08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008" w:type="dxa"/>
          </w:tcPr>
          <w:p w14:paraId="07F18CDD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24" w:type="dxa"/>
          </w:tcPr>
          <w:p w14:paraId="58B5B999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7807D1" w:rsidRPr="009D56A8" w14:paraId="120A681F" w14:textId="77777777">
        <w:tc>
          <w:tcPr>
            <w:tcW w:w="3157" w:type="dxa"/>
          </w:tcPr>
          <w:p w14:paraId="20B54CB5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ตรวจสอบคำอธิบายชุดข้อมูลดิจิทัล และชั้นความลับของข้อมูล </w:t>
            </w:r>
          </w:p>
        </w:tc>
        <w:tc>
          <w:tcPr>
            <w:tcW w:w="1233" w:type="dxa"/>
          </w:tcPr>
          <w:p w14:paraId="664C7872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1EB58C33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19" w:type="dxa"/>
          </w:tcPr>
          <w:p w14:paraId="35D051C0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008" w:type="dxa"/>
          </w:tcPr>
          <w:p w14:paraId="13DD08B2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224" w:type="dxa"/>
          </w:tcPr>
          <w:p w14:paraId="21A35541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7807D1" w:rsidRPr="009D56A8" w14:paraId="79373A2A" w14:textId="77777777">
        <w:tc>
          <w:tcPr>
            <w:tcW w:w="3157" w:type="dxa"/>
          </w:tcPr>
          <w:p w14:paraId="34492802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จัดทำแนวทางการทำงานร่วมกันทั้งระหว่างหน่วยงานภายในและหน่วยงานภายนอกในการเชื่อมโยงและแลกเปลี่ยนข้อมูล </w:t>
            </w:r>
          </w:p>
        </w:tc>
        <w:tc>
          <w:tcPr>
            <w:tcW w:w="1233" w:type="dxa"/>
          </w:tcPr>
          <w:p w14:paraId="759097C9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471BE9AA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119" w:type="dxa"/>
          </w:tcPr>
          <w:p w14:paraId="14DFEB1D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008" w:type="dxa"/>
          </w:tcPr>
          <w:p w14:paraId="6D4B6E88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224" w:type="dxa"/>
          </w:tcPr>
          <w:p w14:paraId="01DC3DB0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7807D1" w:rsidRPr="009D56A8" w14:paraId="13C01007" w14:textId="77777777">
        <w:tc>
          <w:tcPr>
            <w:tcW w:w="3157" w:type="dxa"/>
          </w:tcPr>
          <w:p w14:paraId="56BF4410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จัดเก็บบันทึกหลักฐานของการเชื่อมโยงและการแลกเปลี่ยนข้อมูลดิจิทัล </w:t>
            </w:r>
          </w:p>
        </w:tc>
        <w:tc>
          <w:tcPr>
            <w:tcW w:w="1233" w:type="dxa"/>
          </w:tcPr>
          <w:p w14:paraId="02A2EC76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3F562BC1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19" w:type="dxa"/>
          </w:tcPr>
          <w:p w14:paraId="67D9707E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008" w:type="dxa"/>
          </w:tcPr>
          <w:p w14:paraId="1BBD7967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24" w:type="dxa"/>
          </w:tcPr>
          <w:p w14:paraId="4EE71FE9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4A33A2FA" w14:textId="1F9D0976" w:rsidR="007807D1" w:rsidRPr="009D56A8" w:rsidRDefault="001131B6" w:rsidP="007807D1">
      <w:pPr>
        <w:pStyle w:val="Caption"/>
        <w:spacing w:before="120" w:after="0"/>
        <w:jc w:val="center"/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6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7807D1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ผู้มีส่วนได้ส่วนเสียในการเชื่อมโยงและแลกเปลี่ยนข้อมูล</w:t>
      </w:r>
    </w:p>
    <w:p w14:paraId="1350B51C" w14:textId="66C445EC" w:rsidR="002652A4" w:rsidRPr="009D56A8" w:rsidRDefault="007807D1" w:rsidP="00F86907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61860492" w14:textId="67595591" w:rsidR="004222E7" w:rsidRPr="009D56A8" w:rsidRDefault="00EA1E22" w:rsidP="0040382E">
      <w:pPr>
        <w:pStyle w:val="Heading2"/>
        <w:jc w:val="center"/>
        <w:rPr>
          <w:rFonts w:ascii="TH SarabunPSK" w:hAnsi="TH SarabunPSK" w:cs="TH SarabunPSK"/>
          <w:b/>
          <w:bCs/>
          <w:sz w:val="48"/>
          <w:szCs w:val="40"/>
        </w:rPr>
      </w:pPr>
      <w:bookmarkStart w:id="56" w:name="_Toc76822248"/>
      <w:bookmarkStart w:id="57" w:name="_Toc84236389"/>
      <w:r w:rsidRPr="009D56A8">
        <w:rPr>
          <w:rFonts w:ascii="TH SarabunPSK" w:hAnsi="TH SarabunPSK" w:cs="TH SarabunPSK"/>
          <w:b/>
          <w:bCs/>
          <w:sz w:val="48"/>
          <w:szCs w:val="40"/>
          <w:cs/>
        </w:rPr>
        <w:lastRenderedPageBreak/>
        <w:t>ภาคผนวก</w:t>
      </w:r>
      <w:bookmarkEnd w:id="56"/>
      <w:bookmarkEnd w:id="57"/>
    </w:p>
    <w:p w14:paraId="3735E255" w14:textId="77777777" w:rsidR="00B757D9" w:rsidRPr="009D56A8" w:rsidRDefault="00B757D9" w:rsidP="00B757D9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58" w:name="_Toc76822249"/>
      <w:bookmarkStart w:id="59" w:name="_Toc84236390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การเลือกภารกิจ/กระบวนงาน</w:t>
      </w:r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ของหน่วยงาน</w:t>
      </w:r>
      <w:bookmarkEnd w:id="58"/>
      <w:bookmarkEnd w:id="59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</w:p>
    <w:p w14:paraId="2938B690" w14:textId="77777777" w:rsidR="00B757D9" w:rsidRPr="009D56A8" w:rsidRDefault="00B757D9" w:rsidP="00B757D9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ลิงก์สำหรับดาวน์โหลด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แบบฟอร์มรายชื่อชุดข้อมูลที่สัมพันธ์กับกระบวนการทำงานตามภารกิจของหน่วยงาน </w:t>
      </w:r>
      <w:r w:rsidRPr="009D56A8">
        <w:t xml:space="preserve"> </w:t>
      </w:r>
      <w:hyperlink r:id="rId53" w:history="1">
        <w:r w:rsidRPr="009D56A8">
          <w:rPr>
            <w:rStyle w:val="Hyperlink"/>
            <w:rFonts w:ascii="TH SarabunPSK" w:hAnsi="TH SarabunPSK" w:cs="TH SarabunPSK"/>
            <w:sz w:val="32"/>
            <w:szCs w:val="32"/>
          </w:rPr>
          <w:t>https://gdhelppage.nso.go.th/p00_03_001</w:t>
        </w:r>
        <w:r w:rsidRPr="009D56A8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Pr="009D56A8">
          <w:rPr>
            <w:rStyle w:val="Hyperlink"/>
            <w:rFonts w:ascii="TH SarabunPSK" w:hAnsi="TH SarabunPSK" w:cs="TH SarabunPSK"/>
            <w:sz w:val="32"/>
            <w:szCs w:val="32"/>
          </w:rPr>
          <w:t>html</w:t>
        </w:r>
      </w:hyperlink>
    </w:p>
    <w:p w14:paraId="7FC08A6D" w14:textId="77777777" w:rsidR="00B757D9" w:rsidRPr="009D56A8" w:rsidRDefault="00B757D9" w:rsidP="00B757D9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60" w:name="_Toc76822250"/>
      <w:bookmarkStart w:id="61" w:name="_Toc84236391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การจัดทำคำอธิบายชุดข้อมูล (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Metadata)</w:t>
      </w:r>
      <w:bookmarkEnd w:id="60"/>
      <w:bookmarkEnd w:id="61"/>
    </w:p>
    <w:p w14:paraId="188B68D1" w14:textId="77777777" w:rsidR="00B757D9" w:rsidRPr="009D56A8" w:rsidRDefault="00B757D9" w:rsidP="00B757D9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ลิงก์สำหรับดาวน์โหลด</w:t>
      </w:r>
      <w:r w:rsidRPr="009D56A8">
        <w:rPr>
          <w:rFonts w:ascii="TH SarabunPSK" w:hAnsi="TH SarabunPSK" w:cs="TH SarabunPSK"/>
          <w:sz w:val="32"/>
          <w:szCs w:val="32"/>
          <w:cs/>
        </w:rPr>
        <w:t>แบบฟอร์มคำอธิบายข้อมูล (</w:t>
      </w:r>
      <w:r w:rsidRPr="009D56A8">
        <w:rPr>
          <w:rFonts w:ascii="TH SarabunPSK" w:hAnsi="TH SarabunPSK" w:cs="TH SarabunPSK"/>
          <w:sz w:val="32"/>
          <w:szCs w:val="32"/>
        </w:rPr>
        <w:t xml:space="preserve">Metadata)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ที่สอดคล้องตามมาตรฐานที่ สพร. กำหนด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hyperlink r:id="rId54" w:history="1">
        <w:r w:rsidRPr="009D56A8">
          <w:rPr>
            <w:rStyle w:val="Hyperlink"/>
            <w:rFonts w:ascii="TH SarabunPSK" w:hAnsi="TH SarabunPSK" w:cs="TH SarabunPSK"/>
            <w:spacing w:val="-6"/>
            <w:sz w:val="32"/>
            <w:szCs w:val="32"/>
          </w:rPr>
          <w:t>https://gdhelppage.nso.go.th/p00_03_006.html</w:t>
        </w:r>
      </w:hyperlink>
    </w:p>
    <w:p w14:paraId="3740DF16" w14:textId="77777777" w:rsidR="00B757D9" w:rsidRPr="009D56A8" w:rsidRDefault="00B757D9" w:rsidP="00B757D9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62" w:name="_Toc76822251"/>
      <w:bookmarkStart w:id="63" w:name="_Toc84236392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แนวทางในการพิจารณาชุดข้อมูลที่มีคุณค่าสูง</w:t>
      </w:r>
      <w:bookmarkEnd w:id="62"/>
      <w:bookmarkEnd w:id="63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</w:t>
      </w:r>
    </w:p>
    <w:p w14:paraId="4EBB1B91" w14:textId="77777777" w:rsidR="00B757D9" w:rsidRDefault="00B757D9" w:rsidP="00B757D9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ลิงก์สำหรับดาวน์โหลด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9D56A8">
        <w:rPr>
          <w:rFonts w:ascii="TH SarabunPSK" w:hAnsi="TH SarabunPSK" w:cs="TH SarabunPSK"/>
          <w:sz w:val="32"/>
          <w:szCs w:val="32"/>
        </w:rPr>
        <w:t>High Value Datasets Checklist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ที่ สพร. จัดทำขึ้น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hyperlink r:id="rId55" w:history="1">
        <w:r w:rsidRPr="009D56A8">
          <w:rPr>
            <w:rStyle w:val="Hyperlink"/>
            <w:rFonts w:ascii="TH SarabunPSK" w:hAnsi="TH SarabunPSK" w:cs="TH SarabunPSK"/>
            <w:sz w:val="32"/>
            <w:szCs w:val="32"/>
          </w:rPr>
          <w:t>https://data.go.th/pages/high-value-criteria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5A6EE52" w14:textId="5FFAE527" w:rsidR="00EA1E22" w:rsidRDefault="00103CA8" w:rsidP="00A761A1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sectPr w:rsidR="00EA1E22" w:rsidSect="003C4CE8">
      <w:headerReference w:type="even" r:id="rId56"/>
      <w:headerReference w:type="default" r:id="rId57"/>
      <w:footerReference w:type="default" r:id="rId58"/>
      <w:headerReference w:type="first" r:id="rId59"/>
      <w:pgSz w:w="11906" w:h="16838"/>
      <w:pgMar w:top="1135" w:right="1440" w:bottom="851" w:left="1440" w:header="426" w:footer="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86F10" w14:textId="77777777" w:rsidR="00A95924" w:rsidRDefault="00A95924" w:rsidP="00222D86">
      <w:pPr>
        <w:spacing w:after="0" w:line="240" w:lineRule="auto"/>
      </w:pPr>
      <w:r>
        <w:separator/>
      </w:r>
    </w:p>
  </w:endnote>
  <w:endnote w:type="continuationSeparator" w:id="0">
    <w:p w14:paraId="1919B92A" w14:textId="77777777" w:rsidR="00A95924" w:rsidRDefault="00A95924" w:rsidP="00222D86">
      <w:pPr>
        <w:spacing w:after="0" w:line="240" w:lineRule="auto"/>
      </w:pPr>
      <w:r>
        <w:continuationSeparator/>
      </w:r>
    </w:p>
  </w:endnote>
  <w:endnote w:type="continuationNotice" w:id="1">
    <w:p w14:paraId="7F17079C" w14:textId="77777777" w:rsidR="00A95924" w:rsidRDefault="00A959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609227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sz w:val="32"/>
        <w:szCs w:val="32"/>
      </w:rPr>
    </w:sdtEndPr>
    <w:sdtContent>
      <w:sdt>
        <w:sdtPr>
          <w:rPr>
            <w:rFonts w:ascii="TH SarabunPSK" w:hAnsi="TH SarabunPSK" w:cs="TH SarabunPSK"/>
            <w:sz w:val="32"/>
            <w:szCs w:val="32"/>
          </w:rPr>
          <w:id w:val="813838222"/>
          <w:docPartObj>
            <w:docPartGallery w:val="Page Numbers (Bottom of Page)"/>
            <w:docPartUnique/>
          </w:docPartObj>
        </w:sdtPr>
        <w:sdtContent>
          <w:p w14:paraId="10C6897B" w14:textId="77777777" w:rsidR="00C558B1" w:rsidRPr="007D5CE6" w:rsidRDefault="00C558B1">
            <w:pPr>
              <w:pStyle w:val="Footer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  <w:r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sdtContent>
      </w:sdt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33C4" w14:textId="29EAFFE8" w:rsidR="0071453C" w:rsidRDefault="0071453C" w:rsidP="00236AEE">
    <w:pPr>
      <w:pStyle w:val="Footer"/>
      <w:jc w:val="center"/>
    </w:pPr>
    <w:r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083069540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-311405155"/>
            <w:docPartObj>
              <w:docPartGallery w:val="Page Numbers (Bottom of Page)"/>
              <w:docPartUnique/>
            </w:docPartObj>
          </w:sdtPr>
          <w:sdtContent>
            <w:r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sdtContent>
        </w:sdt>
      </w:sdtContent>
    </w:sdt>
    <w:r>
      <w:t xml:space="preserve"> -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909034452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313A9F9" w14:textId="7585F971" w:rsidR="00F43A29" w:rsidRPr="0011431C" w:rsidRDefault="00F43A29" w:rsidP="005E0F03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>-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Pr="0011431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1431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1431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1431C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1431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noProof/>
            <w:sz w:val="32"/>
            <w:szCs w:val="32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C54A" w14:textId="2636BAAF" w:rsidR="00702C68" w:rsidRDefault="00000000" w:rsidP="00236AEE">
    <w:pPr>
      <w:pStyle w:val="Footer"/>
      <w:jc w:val="center"/>
    </w:pPr>
    <w:sdt>
      <w:sdtPr>
        <w:rPr>
          <w:rFonts w:ascii="TH SarabunPSK" w:hAnsi="TH SarabunPSK" w:cs="TH SarabunPSK"/>
          <w:sz w:val="32"/>
          <w:szCs w:val="32"/>
        </w:rPr>
        <w:id w:val="1659954544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1960994831"/>
            <w:docPartObj>
              <w:docPartGallery w:val="Page Numbers (Bottom of Page)"/>
              <w:docPartUnique/>
            </w:docPartObj>
          </w:sdtPr>
          <w:sdtContent>
            <w:r w:rsidR="0007659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702C68"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702C68"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="00702C68"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 w:rsidR="00702C68"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="00702C68"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  <w:r w:rsidR="00702C68">
              <w:rPr>
                <w:rFonts w:ascii="TH SarabunPSK" w:hAnsi="TH SarabunPSK" w:cs="TH SarabunPSK"/>
                <w:sz w:val="32"/>
                <w:szCs w:val="32"/>
              </w:rPr>
              <w:t>)</w:t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612D3" w14:textId="3EA93AF1" w:rsidR="00E50439" w:rsidRPr="00DE672F" w:rsidRDefault="00000000" w:rsidP="00DE672F">
    <w:pPr>
      <w:pStyle w:val="Footer"/>
      <w:jc w:val="center"/>
    </w:pPr>
    <w:sdt>
      <w:sdtPr>
        <w:rPr>
          <w:rFonts w:ascii="TH SarabunPSK" w:hAnsi="TH SarabunPSK" w:cs="TH SarabunPSK"/>
          <w:sz w:val="32"/>
          <w:szCs w:val="32"/>
        </w:rPr>
        <w:id w:val="964394634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-1044365242"/>
            <w:docPartObj>
              <w:docPartGallery w:val="Page Numbers (Bottom of Page)"/>
              <w:docPartUnique/>
            </w:docPartObj>
          </w:sdtPr>
          <w:sdtContent>
            <w:r w:rsidR="00E50439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E50439"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E50439"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="00E50439"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 w:rsidR="00E50439"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  <w:r w:rsidR="00E50439"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  <w:r w:rsidR="00E50439">
              <w:rPr>
                <w:rFonts w:ascii="TH SarabunPSK" w:hAnsi="TH SarabunPSK" w:cs="TH SarabunPSK"/>
                <w:sz w:val="32"/>
                <w:szCs w:val="32"/>
              </w:rPr>
              <w:t>)</w:t>
            </w:r>
          </w:sdtContent>
        </w:sdt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7DF2" w14:textId="77777777" w:rsidR="009A196F" w:rsidRPr="00C558B1" w:rsidRDefault="00000000" w:rsidP="00C558B1">
    <w:pPr>
      <w:pStyle w:val="Footer"/>
      <w:jc w:val="center"/>
      <w:rPr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2116397159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-619149283"/>
            <w:docPartObj>
              <w:docPartGallery w:val="Page Numbers (Bottom of Page)"/>
              <w:docPartUnique/>
            </w:docPartObj>
          </w:sdtPr>
          <w:sdtContent>
            <w:r w:rsidR="009A196F" w:rsidRPr="00C558B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9A196F" w:rsidRPr="00C558B1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9A196F" w:rsidRPr="00C558B1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="009A196F" w:rsidRPr="00C558B1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 w:rsidR="009A196F" w:rsidRPr="00C558B1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="009A196F" w:rsidRPr="00C558B1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  <w:r w:rsidR="009A196F" w:rsidRPr="00C558B1">
              <w:rPr>
                <w:rFonts w:ascii="TH SarabunPSK" w:hAnsi="TH SarabunPSK" w:cs="TH SarabunPSK"/>
                <w:sz w:val="32"/>
                <w:szCs w:val="32"/>
              </w:rPr>
              <w:t>)</w:t>
            </w:r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F138" w14:textId="05B340FB" w:rsidR="00261669" w:rsidRDefault="00000000" w:rsidP="00261669">
    <w:pPr>
      <w:pStyle w:val="Footer"/>
      <w:jc w:val="center"/>
    </w:pPr>
    <w:sdt>
      <w:sdtPr>
        <w:rPr>
          <w:rFonts w:ascii="TH SarabunPSK" w:hAnsi="TH SarabunPSK" w:cs="TH SarabunPSK"/>
          <w:sz w:val="32"/>
          <w:szCs w:val="32"/>
        </w:rPr>
        <w:id w:val="-669337242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-1709403276"/>
            <w:docPartObj>
              <w:docPartGallery w:val="Page Numbers (Bottom of Page)"/>
              <w:docPartUnique/>
            </w:docPartObj>
          </w:sdtPr>
          <w:sdtContent>
            <w:r w:rsidR="00E50439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E50439"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E50439"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="00E50439"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 w:rsidR="00E50439"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  <w:r w:rsidR="00E50439"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  <w:r w:rsidR="00E50439">
              <w:rPr>
                <w:rFonts w:ascii="TH SarabunPSK" w:hAnsi="TH SarabunPSK" w:cs="TH SarabunPSK"/>
                <w:sz w:val="32"/>
                <w:szCs w:val="32"/>
              </w:rPr>
              <w:t>)</w:t>
            </w:r>
          </w:sdtContent>
        </w:sdt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1000" w14:textId="57398DF7" w:rsidR="0007659F" w:rsidRDefault="00000000" w:rsidP="00236AEE">
    <w:pPr>
      <w:pStyle w:val="Footer"/>
      <w:jc w:val="center"/>
    </w:pPr>
    <w:sdt>
      <w:sdtPr>
        <w:rPr>
          <w:rFonts w:ascii="TH SarabunPSK" w:hAnsi="TH SarabunPSK" w:cs="TH SarabunPSK"/>
          <w:sz w:val="32"/>
          <w:szCs w:val="32"/>
        </w:rPr>
        <w:id w:val="1931937458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814608054"/>
            <w:docPartObj>
              <w:docPartGallery w:val="Page Numbers (Bottom of Page)"/>
              <w:docPartUnique/>
            </w:docPartObj>
          </w:sdtPr>
          <w:sdtContent>
            <w:r w:rsidR="0007659F"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="0007659F"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="0007659F"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 w:rsidR="0007659F"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="0007659F"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sdtContent>
        </w:sdt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319760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B473CD9" w14:textId="73818181" w:rsidR="00601DF4" w:rsidRPr="00601DF4" w:rsidRDefault="00601DF4" w:rsidP="00601DF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01DF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01DF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01DF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01DF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01DF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7701462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4B0F489" w14:textId="381EF4EA" w:rsidR="00601DF4" w:rsidRPr="00601DF4" w:rsidRDefault="00601DF4" w:rsidP="00601DF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t xml:space="preserve">- </w:t>
        </w:r>
        <w:r w:rsidRPr="00601DF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01DF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01DF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01DF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01DF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sz w:val="32"/>
            <w:szCs w:val="32"/>
          </w:rPr>
          <w:t xml:space="preserve"> -</w:t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C557" w14:textId="774B9749" w:rsidR="00601DF4" w:rsidRDefault="00601DF4" w:rsidP="000B01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01D30" w14:textId="77777777" w:rsidR="00A95924" w:rsidRDefault="00A95924" w:rsidP="00222D86">
      <w:pPr>
        <w:spacing w:after="0" w:line="240" w:lineRule="auto"/>
      </w:pPr>
      <w:r>
        <w:separator/>
      </w:r>
    </w:p>
  </w:footnote>
  <w:footnote w:type="continuationSeparator" w:id="0">
    <w:p w14:paraId="4A6B7E0D" w14:textId="77777777" w:rsidR="00A95924" w:rsidRDefault="00A95924" w:rsidP="00222D86">
      <w:pPr>
        <w:spacing w:after="0" w:line="240" w:lineRule="auto"/>
      </w:pPr>
      <w:r>
        <w:continuationSeparator/>
      </w:r>
    </w:p>
  </w:footnote>
  <w:footnote w:type="continuationNotice" w:id="1">
    <w:p w14:paraId="6CCF2026" w14:textId="77777777" w:rsidR="00A95924" w:rsidRDefault="00A959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DF091" w14:textId="50293B31" w:rsidR="0071453C" w:rsidRPr="00FF31AD" w:rsidRDefault="0071453C" w:rsidP="00707738">
    <w:pPr>
      <w:rPr>
        <w:rFonts w:ascii="TH SarabunPSK" w:hAnsi="TH SarabunPSK" w:cs="TH SarabunPSK"/>
        <w:i/>
        <w:iCs/>
        <w:sz w:val="2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3DDBF" w14:textId="77777777" w:rsidR="0071453C" w:rsidRDefault="0071453C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5BE8E" w14:textId="77777777" w:rsidR="0071453C" w:rsidRDefault="0071453C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D4F9" w14:textId="78E4F8B4" w:rsidR="00623FE3" w:rsidRPr="0071453C" w:rsidRDefault="00C558B1" w:rsidP="009C0424">
    <w:pPr>
      <w:spacing w:before="120" w:after="0" w:line="240" w:lineRule="auto"/>
      <w:jc w:val="right"/>
      <w:rPr>
        <w:rFonts w:ascii="TH SarabunPSK" w:eastAsia="TH Sarabun New" w:hAnsi="TH SarabunPSK" w:cs="TH SarabunPSK"/>
        <w:b/>
        <w:bCs/>
        <w:sz w:val="32"/>
        <w:szCs w:val="32"/>
        <w:lang w:eastAsia="zh-CN"/>
      </w:rPr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4BCAB" w14:textId="28F8867C" w:rsidR="00623FE3" w:rsidRDefault="00C558B1">
    <w:pPr>
      <w:pStyle w:val="Header"/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B402" w14:textId="77777777" w:rsidR="0071453C" w:rsidRDefault="0071453C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F3E5" w14:textId="77777777" w:rsidR="0071453C" w:rsidRDefault="0071453C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F0F6" w14:textId="1377737C" w:rsidR="0071453C" w:rsidRPr="00C558B1" w:rsidRDefault="00C558B1" w:rsidP="00C558B1">
    <w:pPr>
      <w:pStyle w:val="Header"/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3D1972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3D1972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2504" w14:textId="4CD2AF50" w:rsidR="0071453C" w:rsidRPr="00C558B1" w:rsidRDefault="00C558B1" w:rsidP="00C558B1">
    <w:pPr>
      <w:pStyle w:val="Header"/>
    </w:pPr>
    <w:r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4D63C" w14:textId="77777777" w:rsidR="0071453C" w:rsidRDefault="00714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8D4F4" w14:textId="58D0982C" w:rsidR="005B6420" w:rsidRPr="00707738" w:rsidRDefault="005B6420" w:rsidP="00707738">
    <w:pPr>
      <w:pStyle w:val="Header"/>
      <w:rPr>
        <w:szCs w:val="2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2D84" w14:textId="77777777" w:rsidR="0071453C" w:rsidRDefault="0071453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FA463" w14:textId="2AD07447" w:rsidR="00623FE3" w:rsidRPr="00707738" w:rsidRDefault="00623FE3" w:rsidP="0070773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F7A3A" w14:textId="798303FE" w:rsidR="0071453C" w:rsidRPr="003F7F70" w:rsidRDefault="0071453C" w:rsidP="003F7F70">
    <w:pPr>
      <w:jc w:val="center"/>
      <w:rPr>
        <w:rFonts w:ascii="TH SarabunPSK" w:hAnsi="TH SarabunPSK" w:cs="TH SarabunPSK"/>
        <w:i/>
        <w:iCs/>
        <w:sz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7F1CB" w14:textId="77777777" w:rsidR="0071453C" w:rsidRDefault="0071453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08829" w14:textId="6EF133A7" w:rsidR="00623FE3" w:rsidRPr="0071453C" w:rsidRDefault="00C558B1" w:rsidP="0071453C">
    <w:pPr>
      <w:spacing w:before="120" w:after="0" w:line="240" w:lineRule="auto"/>
      <w:rPr>
        <w:rFonts w:ascii="TH SarabunPSK" w:eastAsia="TH Sarabun New" w:hAnsi="TH SarabunPSK" w:cs="TH SarabunPSK"/>
        <w:b/>
        <w:bCs/>
        <w:sz w:val="32"/>
        <w:szCs w:val="32"/>
        <w:lang w:eastAsia="zh-CN"/>
      </w:rPr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26166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26166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  <w:r w:rsidR="005B7B1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9F2B54C" wp14:editId="71D9EF5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155" cy="3030220"/>
              <wp:effectExtent l="142875" t="1228725" r="0" b="19875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155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9E8D7" w14:textId="77777777" w:rsidR="005B7B1C" w:rsidRDefault="005B7B1C" w:rsidP="005B7B1C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2B54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0;margin-top:0;width:397.65pt;height:238.6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09C9E8D7" w14:textId="77777777" w:rsidR="005B7B1C" w:rsidRDefault="005B7B1C" w:rsidP="005B7B1C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A1A2F" w14:textId="463C2322" w:rsidR="0040382E" w:rsidRPr="005B6420" w:rsidRDefault="0040382E" w:rsidP="0007659F">
    <w:pPr>
      <w:jc w:val="right"/>
      <w:rPr>
        <w:rFonts w:ascii="TH SarabunPSK" w:hAnsi="TH SarabunPSK" w:cs="TH SarabunPSK"/>
        <w:b/>
        <w:bCs/>
        <w:sz w:val="32"/>
        <w:szCs w:val="32"/>
      </w:rPr>
    </w:pPr>
    <w:r w:rsidRPr="00623FE3">
      <w:rPr>
        <w:rFonts w:ascii="TH SarabunPSK" w:hAnsi="TH SarabunPSK" w:cs="TH SarabunPSK" w:hint="cs"/>
        <w:b/>
        <w:bCs/>
        <w:sz w:val="32"/>
        <w:szCs w:val="32"/>
        <w:cs/>
      </w:rPr>
      <w:t>ม</w:t>
    </w:r>
    <w:r w:rsidR="00C558B1">
      <w:rPr>
        <w:rFonts w:ascii="TH SarabunPSK" w:hAnsi="TH SarabunPSK" w:cs="TH SarabunPSK" w:hint="cs"/>
        <w:b/>
        <w:bCs/>
        <w:sz w:val="32"/>
        <w:szCs w:val="32"/>
        <w:cs/>
      </w:rPr>
      <w:t>รด</w:t>
    </w:r>
    <w:r w:rsidRPr="00623FE3">
      <w:rPr>
        <w:rFonts w:ascii="TH SarabunPSK" w:hAnsi="TH SarabunPSK" w:cs="TH SarabunPSK"/>
        <w:b/>
        <w:bCs/>
        <w:sz w:val="32"/>
        <w:szCs w:val="32"/>
      </w:rPr>
      <w:t xml:space="preserve">. </w:t>
    </w:r>
    <w:r w:rsidR="007B3DFE">
      <w:rPr>
        <w:rFonts w:ascii="TH SarabunPSK" w:hAnsi="TH SarabunPSK" w:cs="TH SarabunPSK"/>
        <w:b/>
        <w:bCs/>
        <w:sz w:val="32"/>
        <w:szCs w:val="32"/>
      </w:rPr>
      <w:t>4</w:t>
    </w:r>
    <w:r w:rsidRPr="00623FE3">
      <w:rPr>
        <w:rFonts w:ascii="TH SarabunPSK" w:hAnsi="TH SarabunPSK" w:cs="TH SarabunPSK"/>
        <w:b/>
        <w:bCs/>
        <w:sz w:val="32"/>
        <w:szCs w:val="32"/>
      </w:rPr>
      <w:t>-</w:t>
    </w:r>
    <w:r w:rsidR="00261669">
      <w:rPr>
        <w:rFonts w:ascii="TH SarabunPSK" w:hAnsi="TH SarabunPSK" w:cs="TH SarabunPSK" w:hint="cs"/>
        <w:b/>
        <w:bCs/>
        <w:sz w:val="32"/>
        <w:szCs w:val="32"/>
        <w:cs/>
      </w:rPr>
      <w:t>2</w:t>
    </w:r>
    <w:r w:rsidRPr="00623FE3">
      <w:rPr>
        <w:rFonts w:ascii="TH SarabunPSK" w:hAnsi="TH SarabunPSK" w:cs="TH SarabunPSK"/>
        <w:b/>
        <w:bCs/>
        <w:sz w:val="32"/>
        <w:szCs w:val="32"/>
      </w:rPr>
      <w:t xml:space="preserve">: </w:t>
    </w:r>
    <w:r w:rsidR="00261669">
      <w:rPr>
        <w:rFonts w:ascii="TH SarabunPSK" w:hAnsi="TH SarabunPSK" w:cs="TH SarabunPSK" w:hint="cs"/>
        <w:b/>
        <w:bCs/>
        <w:sz w:val="32"/>
        <w:szCs w:val="32"/>
        <w:cs/>
      </w:rPr>
      <w:t>2565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6913" w14:textId="77777777" w:rsidR="0071453C" w:rsidRDefault="00714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60AA"/>
    <w:multiLevelType w:val="hybridMultilevel"/>
    <w:tmpl w:val="5E26617E"/>
    <w:lvl w:ilvl="0" w:tplc="98628112">
      <w:start w:val="1"/>
      <w:numFmt w:val="decimal"/>
      <w:lvlText w:val="%1."/>
      <w:lvlJc w:val="left"/>
      <w:pPr>
        <w:ind w:left="3621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4341" w:hanging="360"/>
      </w:pPr>
    </w:lvl>
    <w:lvl w:ilvl="2" w:tplc="0409001B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" w15:restartNumberingAfterBreak="0">
    <w:nsid w:val="07283FE1"/>
    <w:multiLevelType w:val="hybridMultilevel"/>
    <w:tmpl w:val="B8761EC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1571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941E6C"/>
    <w:multiLevelType w:val="multilevel"/>
    <w:tmpl w:val="8DF67F7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686763"/>
    <w:multiLevelType w:val="hybridMultilevel"/>
    <w:tmpl w:val="AAB8D4A4"/>
    <w:lvl w:ilvl="0" w:tplc="73C49262">
      <w:start w:val="1"/>
      <w:numFmt w:val="decimal"/>
      <w:lvlText w:val="%1."/>
      <w:lvlJc w:val="left"/>
      <w:pPr>
        <w:ind w:left="1287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A963F56"/>
    <w:multiLevelType w:val="hybridMultilevel"/>
    <w:tmpl w:val="09A0AD0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FB5795"/>
    <w:multiLevelType w:val="hybridMultilevel"/>
    <w:tmpl w:val="98AECA74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3C49262">
      <w:start w:val="1"/>
      <w:numFmt w:val="decimal"/>
      <w:lvlText w:val="%3."/>
      <w:lvlJc w:val="left"/>
      <w:pPr>
        <w:ind w:left="1571" w:hanging="360"/>
      </w:pPr>
      <w:rPr>
        <w:rFonts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209CC"/>
    <w:multiLevelType w:val="hybridMultilevel"/>
    <w:tmpl w:val="970ADF3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ED83C58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735AC4"/>
    <w:multiLevelType w:val="hybridMultilevel"/>
    <w:tmpl w:val="60C006DE"/>
    <w:lvl w:ilvl="0" w:tplc="73C49262">
      <w:start w:val="1"/>
      <w:numFmt w:val="decimal"/>
      <w:lvlText w:val="%1."/>
      <w:lvlJc w:val="left"/>
      <w:pPr>
        <w:ind w:left="1571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4570291"/>
    <w:multiLevelType w:val="hybridMultilevel"/>
    <w:tmpl w:val="E162E910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strike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9D243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A380109"/>
    <w:multiLevelType w:val="hybridMultilevel"/>
    <w:tmpl w:val="82B248B2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B4AE24E">
      <w:start w:val="1"/>
      <w:numFmt w:val="decimal"/>
      <w:lvlText w:val="%3."/>
      <w:lvlJc w:val="left"/>
      <w:pPr>
        <w:ind w:left="1571" w:hanging="360"/>
      </w:pPr>
      <w:rPr>
        <w:rFonts w:ascii="TH SarabunPSK" w:hAnsi="TH SarabunPSK" w:cs="TH SarabunPSK"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D37A6"/>
    <w:multiLevelType w:val="hybridMultilevel"/>
    <w:tmpl w:val="6A0A58B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14514EE"/>
    <w:multiLevelType w:val="multilevel"/>
    <w:tmpl w:val="2474CF9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numFmt w:val="bullet"/>
      <w:lvlText w:val="-"/>
      <w:lvlJc w:val="left"/>
      <w:pPr>
        <w:ind w:left="720" w:hanging="720"/>
      </w:pPr>
      <w:rPr>
        <w:rFonts w:ascii="TH SarabunPSK" w:eastAsiaTheme="minorHAnsi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08280D"/>
    <w:multiLevelType w:val="hybridMultilevel"/>
    <w:tmpl w:val="A4480C10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B28C19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949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4F5A9B"/>
    <w:multiLevelType w:val="hybridMultilevel"/>
    <w:tmpl w:val="283E5F00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3C49262">
      <w:start w:val="1"/>
      <w:numFmt w:val="decimal"/>
      <w:lvlText w:val="%3."/>
      <w:lvlJc w:val="left"/>
      <w:pPr>
        <w:ind w:left="927" w:hanging="360"/>
      </w:pPr>
      <w:rPr>
        <w:rFonts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4727D"/>
    <w:multiLevelType w:val="hybridMultilevel"/>
    <w:tmpl w:val="16284D0C"/>
    <w:lvl w:ilvl="0" w:tplc="3B5EDD58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73C4926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AA36A6"/>
    <w:multiLevelType w:val="hybridMultilevel"/>
    <w:tmpl w:val="E1F8A99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1571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02C771A"/>
    <w:multiLevelType w:val="hybridMultilevel"/>
    <w:tmpl w:val="93E667B4"/>
    <w:lvl w:ilvl="0" w:tplc="73C49262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  <w:szCs w:val="32"/>
      </w:rPr>
    </w:lvl>
    <w:lvl w:ilvl="1" w:tplc="055E3302">
      <w:numFmt w:val="bullet"/>
      <w:lvlText w:val="-"/>
      <w:lvlJc w:val="left"/>
      <w:pPr>
        <w:ind w:left="1647" w:hanging="360"/>
      </w:pPr>
      <w:rPr>
        <w:rFonts w:ascii="TH SarabunPSK" w:eastAsiaTheme="minorHAnsi" w:hAnsi="TH SarabunPSK" w:cs="TH SarabunPSK" w:hint="default"/>
      </w:rPr>
    </w:lvl>
    <w:lvl w:ilvl="2" w:tplc="9A448D04">
      <w:start w:val="1"/>
      <w:numFmt w:val="thaiNumbers"/>
      <w:lvlText w:val="%3."/>
      <w:lvlJc w:val="left"/>
      <w:pPr>
        <w:ind w:left="254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0FC219A"/>
    <w:multiLevelType w:val="hybridMultilevel"/>
    <w:tmpl w:val="A796BAAE"/>
    <w:lvl w:ilvl="0" w:tplc="2BA48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3C4926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90B82"/>
    <w:multiLevelType w:val="hybridMultilevel"/>
    <w:tmpl w:val="5330A8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44319C1"/>
    <w:multiLevelType w:val="hybridMultilevel"/>
    <w:tmpl w:val="069261D0"/>
    <w:lvl w:ilvl="0" w:tplc="F7E81B38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5D72E51"/>
    <w:multiLevelType w:val="hybridMultilevel"/>
    <w:tmpl w:val="5E7AEAD2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3C44813E">
      <w:start w:val="1"/>
      <w:numFmt w:val="decimal"/>
      <w:lvlText w:val="%3."/>
      <w:lvlJc w:val="left"/>
      <w:pPr>
        <w:ind w:left="2340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07D18"/>
    <w:multiLevelType w:val="hybridMultilevel"/>
    <w:tmpl w:val="8D6AC04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6087456"/>
    <w:multiLevelType w:val="hybridMultilevel"/>
    <w:tmpl w:val="64DE099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63070AC"/>
    <w:multiLevelType w:val="hybridMultilevel"/>
    <w:tmpl w:val="0F940C24"/>
    <w:lvl w:ilvl="0" w:tplc="FFFFFFFF">
      <w:start w:val="1"/>
      <w:numFmt w:val="decimal"/>
      <w:lvlText w:val="%1)"/>
      <w:lvlJc w:val="left"/>
      <w:pPr>
        <w:ind w:left="1434" w:hanging="360"/>
      </w:pPr>
      <w:rPr>
        <w:rFonts w:hint="default"/>
        <w:i w:val="0"/>
        <w:iCs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76E32367"/>
    <w:multiLevelType w:val="multilevel"/>
    <w:tmpl w:val="9AFC36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71" w:hanging="360"/>
      </w:pPr>
      <w:rPr>
        <w:rFonts w:ascii="TH SarabunPSK" w:hAnsi="TH SarabunPSK" w:cs="TH SarabunPSK" w:hint="cs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99A4EB7"/>
    <w:multiLevelType w:val="hybridMultilevel"/>
    <w:tmpl w:val="3C2CC8B6"/>
    <w:lvl w:ilvl="0" w:tplc="04090011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bCs w:val="0"/>
        <w:i w:val="0"/>
        <w:iCs w:val="0"/>
        <w:strike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DD06A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6C1440"/>
    <w:multiLevelType w:val="hybridMultilevel"/>
    <w:tmpl w:val="624215AC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397550">
    <w:abstractNumId w:val="2"/>
  </w:num>
  <w:num w:numId="2" w16cid:durableId="1241410403">
    <w:abstractNumId w:val="26"/>
  </w:num>
  <w:num w:numId="3" w16cid:durableId="1097597504">
    <w:abstractNumId w:val="3"/>
  </w:num>
  <w:num w:numId="4" w16cid:durableId="1628316459">
    <w:abstractNumId w:val="18"/>
  </w:num>
  <w:num w:numId="5" w16cid:durableId="1663704831">
    <w:abstractNumId w:val="23"/>
  </w:num>
  <w:num w:numId="6" w16cid:durableId="758255865">
    <w:abstractNumId w:val="6"/>
  </w:num>
  <w:num w:numId="7" w16cid:durableId="1640845130">
    <w:abstractNumId w:val="19"/>
  </w:num>
  <w:num w:numId="8" w16cid:durableId="1103302123">
    <w:abstractNumId w:val="12"/>
  </w:num>
  <w:num w:numId="9" w16cid:durableId="1582762531">
    <w:abstractNumId w:val="16"/>
  </w:num>
  <w:num w:numId="10" w16cid:durableId="33119574">
    <w:abstractNumId w:val="29"/>
  </w:num>
  <w:num w:numId="11" w16cid:durableId="865605534">
    <w:abstractNumId w:val="15"/>
  </w:num>
  <w:num w:numId="12" w16cid:durableId="321010968">
    <w:abstractNumId w:val="22"/>
  </w:num>
  <w:num w:numId="13" w16cid:durableId="150564628">
    <w:abstractNumId w:val="13"/>
  </w:num>
  <w:num w:numId="14" w16cid:durableId="577444464">
    <w:abstractNumId w:val="7"/>
  </w:num>
  <w:num w:numId="15" w16cid:durableId="2145614462">
    <w:abstractNumId w:val="10"/>
  </w:num>
  <w:num w:numId="16" w16cid:durableId="907569986">
    <w:abstractNumId w:val="5"/>
  </w:num>
  <w:num w:numId="17" w16cid:durableId="158428111">
    <w:abstractNumId w:val="0"/>
  </w:num>
  <w:num w:numId="18" w16cid:durableId="1222133810">
    <w:abstractNumId w:val="14"/>
  </w:num>
  <w:num w:numId="19" w16cid:durableId="2072537815">
    <w:abstractNumId w:val="28"/>
  </w:num>
  <w:num w:numId="20" w16cid:durableId="566838216">
    <w:abstractNumId w:val="4"/>
  </w:num>
  <w:num w:numId="21" w16cid:durableId="1534265532">
    <w:abstractNumId w:val="11"/>
  </w:num>
  <w:num w:numId="22" w16cid:durableId="1269392995">
    <w:abstractNumId w:val="24"/>
  </w:num>
  <w:num w:numId="23" w16cid:durableId="138697589">
    <w:abstractNumId w:val="17"/>
  </w:num>
  <w:num w:numId="24" w16cid:durableId="1406025646">
    <w:abstractNumId w:val="20"/>
  </w:num>
  <w:num w:numId="25" w16cid:durableId="966468293">
    <w:abstractNumId w:val="1"/>
  </w:num>
  <w:num w:numId="26" w16cid:durableId="694963902">
    <w:abstractNumId w:val="9"/>
  </w:num>
  <w:num w:numId="27" w16cid:durableId="1575822726">
    <w:abstractNumId w:val="27"/>
  </w:num>
  <w:num w:numId="28" w16cid:durableId="1465269949">
    <w:abstractNumId w:val="8"/>
  </w:num>
  <w:num w:numId="29" w16cid:durableId="2080710691">
    <w:abstractNumId w:val="25"/>
  </w:num>
  <w:num w:numId="30" w16cid:durableId="756175552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39"/>
    <w:rsid w:val="0000172E"/>
    <w:rsid w:val="00005922"/>
    <w:rsid w:val="00014CD5"/>
    <w:rsid w:val="000166FB"/>
    <w:rsid w:val="000173C3"/>
    <w:rsid w:val="00022704"/>
    <w:rsid w:val="00025CFF"/>
    <w:rsid w:val="0003606B"/>
    <w:rsid w:val="000408A5"/>
    <w:rsid w:val="00050937"/>
    <w:rsid w:val="00050D6F"/>
    <w:rsid w:val="00053575"/>
    <w:rsid w:val="000546E1"/>
    <w:rsid w:val="00060F7C"/>
    <w:rsid w:val="0006370F"/>
    <w:rsid w:val="000658BC"/>
    <w:rsid w:val="000674F7"/>
    <w:rsid w:val="0007659F"/>
    <w:rsid w:val="00085334"/>
    <w:rsid w:val="00086671"/>
    <w:rsid w:val="000873B5"/>
    <w:rsid w:val="00095489"/>
    <w:rsid w:val="00096CF0"/>
    <w:rsid w:val="00097202"/>
    <w:rsid w:val="000A51B4"/>
    <w:rsid w:val="000A785E"/>
    <w:rsid w:val="000B01B3"/>
    <w:rsid w:val="000B122C"/>
    <w:rsid w:val="000B2292"/>
    <w:rsid w:val="000B3863"/>
    <w:rsid w:val="000C7F68"/>
    <w:rsid w:val="000D05AA"/>
    <w:rsid w:val="000D198C"/>
    <w:rsid w:val="000D1D79"/>
    <w:rsid w:val="000D1ECD"/>
    <w:rsid w:val="000D2D79"/>
    <w:rsid w:val="000E0CFB"/>
    <w:rsid w:val="000E132B"/>
    <w:rsid w:val="000E1A4B"/>
    <w:rsid w:val="000F48B3"/>
    <w:rsid w:val="000F5051"/>
    <w:rsid w:val="0010072F"/>
    <w:rsid w:val="00103CA8"/>
    <w:rsid w:val="00104667"/>
    <w:rsid w:val="001102EB"/>
    <w:rsid w:val="00110531"/>
    <w:rsid w:val="001131B6"/>
    <w:rsid w:val="0011431C"/>
    <w:rsid w:val="001147E8"/>
    <w:rsid w:val="00117C62"/>
    <w:rsid w:val="00120EF2"/>
    <w:rsid w:val="00122346"/>
    <w:rsid w:val="00124B6F"/>
    <w:rsid w:val="0012508C"/>
    <w:rsid w:val="00125667"/>
    <w:rsid w:val="00127F25"/>
    <w:rsid w:val="001331FE"/>
    <w:rsid w:val="00133A41"/>
    <w:rsid w:val="0014130E"/>
    <w:rsid w:val="001468CA"/>
    <w:rsid w:val="001523EE"/>
    <w:rsid w:val="00152572"/>
    <w:rsid w:val="0015545C"/>
    <w:rsid w:val="00160568"/>
    <w:rsid w:val="00162027"/>
    <w:rsid w:val="0016492C"/>
    <w:rsid w:val="00175442"/>
    <w:rsid w:val="00177320"/>
    <w:rsid w:val="00182CA4"/>
    <w:rsid w:val="00185711"/>
    <w:rsid w:val="00190C3F"/>
    <w:rsid w:val="00196C77"/>
    <w:rsid w:val="001A1005"/>
    <w:rsid w:val="001A231D"/>
    <w:rsid w:val="001A5A96"/>
    <w:rsid w:val="001A6A40"/>
    <w:rsid w:val="001A6AE8"/>
    <w:rsid w:val="001B03A0"/>
    <w:rsid w:val="001B6AA5"/>
    <w:rsid w:val="001C0032"/>
    <w:rsid w:val="001C5047"/>
    <w:rsid w:val="001C7BA8"/>
    <w:rsid w:val="001C7F0F"/>
    <w:rsid w:val="001D2DA2"/>
    <w:rsid w:val="001F0880"/>
    <w:rsid w:val="001F2E59"/>
    <w:rsid w:val="001F4C6E"/>
    <w:rsid w:val="001F5C5E"/>
    <w:rsid w:val="001F6724"/>
    <w:rsid w:val="001F789F"/>
    <w:rsid w:val="00213203"/>
    <w:rsid w:val="00213EC2"/>
    <w:rsid w:val="00214F18"/>
    <w:rsid w:val="002161F4"/>
    <w:rsid w:val="00217A82"/>
    <w:rsid w:val="002213AB"/>
    <w:rsid w:val="00222D86"/>
    <w:rsid w:val="00222D8B"/>
    <w:rsid w:val="00227388"/>
    <w:rsid w:val="002357B8"/>
    <w:rsid w:val="00236AEE"/>
    <w:rsid w:val="002377D5"/>
    <w:rsid w:val="00243BE0"/>
    <w:rsid w:val="00252B05"/>
    <w:rsid w:val="00256DD5"/>
    <w:rsid w:val="00257960"/>
    <w:rsid w:val="0026090E"/>
    <w:rsid w:val="00261669"/>
    <w:rsid w:val="002652A4"/>
    <w:rsid w:val="00272D03"/>
    <w:rsid w:val="00273BD3"/>
    <w:rsid w:val="00274CF1"/>
    <w:rsid w:val="00285494"/>
    <w:rsid w:val="00293E13"/>
    <w:rsid w:val="002961B4"/>
    <w:rsid w:val="002A14A6"/>
    <w:rsid w:val="002A79CD"/>
    <w:rsid w:val="002C0105"/>
    <w:rsid w:val="002C0EEE"/>
    <w:rsid w:val="002C6F0A"/>
    <w:rsid w:val="002D1401"/>
    <w:rsid w:val="002D3F0D"/>
    <w:rsid w:val="002D7DA9"/>
    <w:rsid w:val="002E0EE6"/>
    <w:rsid w:val="002E226E"/>
    <w:rsid w:val="002E6935"/>
    <w:rsid w:val="00301B9A"/>
    <w:rsid w:val="00304D12"/>
    <w:rsid w:val="003101E5"/>
    <w:rsid w:val="00317150"/>
    <w:rsid w:val="00324891"/>
    <w:rsid w:val="00325CB1"/>
    <w:rsid w:val="00326CC7"/>
    <w:rsid w:val="00326E7B"/>
    <w:rsid w:val="003302D7"/>
    <w:rsid w:val="00330BDC"/>
    <w:rsid w:val="003430AC"/>
    <w:rsid w:val="00353FCE"/>
    <w:rsid w:val="00356DA5"/>
    <w:rsid w:val="00357FEF"/>
    <w:rsid w:val="00360E2F"/>
    <w:rsid w:val="003621BD"/>
    <w:rsid w:val="0036476E"/>
    <w:rsid w:val="003662BB"/>
    <w:rsid w:val="00371AD7"/>
    <w:rsid w:val="003756EB"/>
    <w:rsid w:val="0037655E"/>
    <w:rsid w:val="0038498F"/>
    <w:rsid w:val="003851C8"/>
    <w:rsid w:val="00391637"/>
    <w:rsid w:val="00391B6D"/>
    <w:rsid w:val="00391B86"/>
    <w:rsid w:val="003A04DD"/>
    <w:rsid w:val="003A52F3"/>
    <w:rsid w:val="003B1387"/>
    <w:rsid w:val="003B26A5"/>
    <w:rsid w:val="003B2DEC"/>
    <w:rsid w:val="003B72BF"/>
    <w:rsid w:val="003C0A81"/>
    <w:rsid w:val="003C2E44"/>
    <w:rsid w:val="003C4CE8"/>
    <w:rsid w:val="003D05CB"/>
    <w:rsid w:val="003D1972"/>
    <w:rsid w:val="003D47C1"/>
    <w:rsid w:val="003D4E74"/>
    <w:rsid w:val="003E32B7"/>
    <w:rsid w:val="003E775A"/>
    <w:rsid w:val="003F0C65"/>
    <w:rsid w:val="003F69B7"/>
    <w:rsid w:val="003F6A21"/>
    <w:rsid w:val="003F6BD2"/>
    <w:rsid w:val="003F7F70"/>
    <w:rsid w:val="0040382E"/>
    <w:rsid w:val="00420420"/>
    <w:rsid w:val="004222E7"/>
    <w:rsid w:val="004246E5"/>
    <w:rsid w:val="00432004"/>
    <w:rsid w:val="00435437"/>
    <w:rsid w:val="00440094"/>
    <w:rsid w:val="0044151A"/>
    <w:rsid w:val="00441F94"/>
    <w:rsid w:val="0044559C"/>
    <w:rsid w:val="0044575F"/>
    <w:rsid w:val="00454576"/>
    <w:rsid w:val="00457401"/>
    <w:rsid w:val="004577EC"/>
    <w:rsid w:val="00463F65"/>
    <w:rsid w:val="00464EF1"/>
    <w:rsid w:val="00466182"/>
    <w:rsid w:val="004668A9"/>
    <w:rsid w:val="0046735C"/>
    <w:rsid w:val="00473418"/>
    <w:rsid w:val="004738E1"/>
    <w:rsid w:val="004749E4"/>
    <w:rsid w:val="00476304"/>
    <w:rsid w:val="00481997"/>
    <w:rsid w:val="004829F8"/>
    <w:rsid w:val="004843C4"/>
    <w:rsid w:val="0048489C"/>
    <w:rsid w:val="00485003"/>
    <w:rsid w:val="00491CCB"/>
    <w:rsid w:val="00492B67"/>
    <w:rsid w:val="0049701C"/>
    <w:rsid w:val="004A0296"/>
    <w:rsid w:val="004A205C"/>
    <w:rsid w:val="004A2BF7"/>
    <w:rsid w:val="004A3454"/>
    <w:rsid w:val="004A5690"/>
    <w:rsid w:val="004A6730"/>
    <w:rsid w:val="004C5C90"/>
    <w:rsid w:val="004D190C"/>
    <w:rsid w:val="004D3F0A"/>
    <w:rsid w:val="004E0C7B"/>
    <w:rsid w:val="004E1CE6"/>
    <w:rsid w:val="004F1236"/>
    <w:rsid w:val="004F27EB"/>
    <w:rsid w:val="004F531E"/>
    <w:rsid w:val="00500163"/>
    <w:rsid w:val="00500DA9"/>
    <w:rsid w:val="005014EA"/>
    <w:rsid w:val="005029B4"/>
    <w:rsid w:val="0050625E"/>
    <w:rsid w:val="0051135F"/>
    <w:rsid w:val="005156AB"/>
    <w:rsid w:val="0051587F"/>
    <w:rsid w:val="005164C6"/>
    <w:rsid w:val="005245B8"/>
    <w:rsid w:val="00530001"/>
    <w:rsid w:val="005352B0"/>
    <w:rsid w:val="00535920"/>
    <w:rsid w:val="00536E15"/>
    <w:rsid w:val="00540832"/>
    <w:rsid w:val="00560F45"/>
    <w:rsid w:val="00571069"/>
    <w:rsid w:val="00574141"/>
    <w:rsid w:val="005741F2"/>
    <w:rsid w:val="00575173"/>
    <w:rsid w:val="00575759"/>
    <w:rsid w:val="00576B17"/>
    <w:rsid w:val="00582195"/>
    <w:rsid w:val="0058485C"/>
    <w:rsid w:val="005B2950"/>
    <w:rsid w:val="005B6420"/>
    <w:rsid w:val="005B6940"/>
    <w:rsid w:val="005B7B1C"/>
    <w:rsid w:val="005C3062"/>
    <w:rsid w:val="005C5362"/>
    <w:rsid w:val="005D179E"/>
    <w:rsid w:val="005D2EE9"/>
    <w:rsid w:val="005D42AC"/>
    <w:rsid w:val="005E0C6A"/>
    <w:rsid w:val="005E0F03"/>
    <w:rsid w:val="005E4676"/>
    <w:rsid w:val="005E6B65"/>
    <w:rsid w:val="005F2329"/>
    <w:rsid w:val="005F34B2"/>
    <w:rsid w:val="005F3AF4"/>
    <w:rsid w:val="005F7013"/>
    <w:rsid w:val="005F7AEC"/>
    <w:rsid w:val="00600009"/>
    <w:rsid w:val="00601DF4"/>
    <w:rsid w:val="00603ABC"/>
    <w:rsid w:val="0060655B"/>
    <w:rsid w:val="00610EB9"/>
    <w:rsid w:val="0061494B"/>
    <w:rsid w:val="00615338"/>
    <w:rsid w:val="00616E39"/>
    <w:rsid w:val="0062296E"/>
    <w:rsid w:val="00623FE3"/>
    <w:rsid w:val="006432E0"/>
    <w:rsid w:val="00655F53"/>
    <w:rsid w:val="0065698F"/>
    <w:rsid w:val="006615A1"/>
    <w:rsid w:val="00663A19"/>
    <w:rsid w:val="006667AA"/>
    <w:rsid w:val="00673019"/>
    <w:rsid w:val="00674279"/>
    <w:rsid w:val="006831A2"/>
    <w:rsid w:val="00685B8E"/>
    <w:rsid w:val="00687F20"/>
    <w:rsid w:val="0069098B"/>
    <w:rsid w:val="00690D26"/>
    <w:rsid w:val="006912F7"/>
    <w:rsid w:val="00692753"/>
    <w:rsid w:val="006978B8"/>
    <w:rsid w:val="006A1DF7"/>
    <w:rsid w:val="006A2F1C"/>
    <w:rsid w:val="006A390F"/>
    <w:rsid w:val="006A3D78"/>
    <w:rsid w:val="006A4911"/>
    <w:rsid w:val="006A6E2D"/>
    <w:rsid w:val="006B2060"/>
    <w:rsid w:val="006B28E9"/>
    <w:rsid w:val="006C327E"/>
    <w:rsid w:val="006C6471"/>
    <w:rsid w:val="006C7D0E"/>
    <w:rsid w:val="006D1E85"/>
    <w:rsid w:val="006D4880"/>
    <w:rsid w:val="006E366A"/>
    <w:rsid w:val="006E4B01"/>
    <w:rsid w:val="006F0CC7"/>
    <w:rsid w:val="006F48A9"/>
    <w:rsid w:val="006F57C4"/>
    <w:rsid w:val="006F5C0F"/>
    <w:rsid w:val="006F6E6B"/>
    <w:rsid w:val="00702C68"/>
    <w:rsid w:val="00704926"/>
    <w:rsid w:val="007060D8"/>
    <w:rsid w:val="007074ED"/>
    <w:rsid w:val="00707738"/>
    <w:rsid w:val="007122B4"/>
    <w:rsid w:val="0071453C"/>
    <w:rsid w:val="007170F4"/>
    <w:rsid w:val="00721153"/>
    <w:rsid w:val="007211C0"/>
    <w:rsid w:val="007316A4"/>
    <w:rsid w:val="00732213"/>
    <w:rsid w:val="00732500"/>
    <w:rsid w:val="00735252"/>
    <w:rsid w:val="007473A9"/>
    <w:rsid w:val="007616B4"/>
    <w:rsid w:val="007703F6"/>
    <w:rsid w:val="00774541"/>
    <w:rsid w:val="00774930"/>
    <w:rsid w:val="0078065E"/>
    <w:rsid w:val="007807D1"/>
    <w:rsid w:val="00791A68"/>
    <w:rsid w:val="007926FF"/>
    <w:rsid w:val="00793A68"/>
    <w:rsid w:val="00795311"/>
    <w:rsid w:val="007A0235"/>
    <w:rsid w:val="007A5E7A"/>
    <w:rsid w:val="007A6162"/>
    <w:rsid w:val="007A675D"/>
    <w:rsid w:val="007A7872"/>
    <w:rsid w:val="007B0C6B"/>
    <w:rsid w:val="007B1155"/>
    <w:rsid w:val="007B2F57"/>
    <w:rsid w:val="007B3DFE"/>
    <w:rsid w:val="007B5587"/>
    <w:rsid w:val="007B692E"/>
    <w:rsid w:val="007C0D86"/>
    <w:rsid w:val="007C2B30"/>
    <w:rsid w:val="007C7577"/>
    <w:rsid w:val="007D3E81"/>
    <w:rsid w:val="007D464D"/>
    <w:rsid w:val="007D4F9F"/>
    <w:rsid w:val="007D5DBE"/>
    <w:rsid w:val="007E3354"/>
    <w:rsid w:val="0080060F"/>
    <w:rsid w:val="00803DF5"/>
    <w:rsid w:val="008377AB"/>
    <w:rsid w:val="00844B18"/>
    <w:rsid w:val="00844E78"/>
    <w:rsid w:val="00852F04"/>
    <w:rsid w:val="00855084"/>
    <w:rsid w:val="0085737B"/>
    <w:rsid w:val="00860DEC"/>
    <w:rsid w:val="008726F1"/>
    <w:rsid w:val="00875ACC"/>
    <w:rsid w:val="00875C78"/>
    <w:rsid w:val="00876634"/>
    <w:rsid w:val="00877DD4"/>
    <w:rsid w:val="00877E43"/>
    <w:rsid w:val="0088042F"/>
    <w:rsid w:val="00884A38"/>
    <w:rsid w:val="00893729"/>
    <w:rsid w:val="008970FA"/>
    <w:rsid w:val="008A2C51"/>
    <w:rsid w:val="008B0771"/>
    <w:rsid w:val="008B728B"/>
    <w:rsid w:val="008C3410"/>
    <w:rsid w:val="008C7033"/>
    <w:rsid w:val="008D73C6"/>
    <w:rsid w:val="008E157A"/>
    <w:rsid w:val="008E4017"/>
    <w:rsid w:val="008E6670"/>
    <w:rsid w:val="008F417B"/>
    <w:rsid w:val="008F56FA"/>
    <w:rsid w:val="008F591E"/>
    <w:rsid w:val="00901623"/>
    <w:rsid w:val="00903CAF"/>
    <w:rsid w:val="00905C89"/>
    <w:rsid w:val="00907D6B"/>
    <w:rsid w:val="009110B9"/>
    <w:rsid w:val="00913E33"/>
    <w:rsid w:val="0091593D"/>
    <w:rsid w:val="00922251"/>
    <w:rsid w:val="00923E9E"/>
    <w:rsid w:val="0092641A"/>
    <w:rsid w:val="0093281C"/>
    <w:rsid w:val="00934E18"/>
    <w:rsid w:val="009442DF"/>
    <w:rsid w:val="009515A2"/>
    <w:rsid w:val="00954DDA"/>
    <w:rsid w:val="009563B4"/>
    <w:rsid w:val="00956560"/>
    <w:rsid w:val="00956A61"/>
    <w:rsid w:val="00966816"/>
    <w:rsid w:val="00970162"/>
    <w:rsid w:val="0097477A"/>
    <w:rsid w:val="00981372"/>
    <w:rsid w:val="009844AF"/>
    <w:rsid w:val="0098479E"/>
    <w:rsid w:val="009947F0"/>
    <w:rsid w:val="009976D8"/>
    <w:rsid w:val="009A09C3"/>
    <w:rsid w:val="009A196F"/>
    <w:rsid w:val="009B0F98"/>
    <w:rsid w:val="009B4B2F"/>
    <w:rsid w:val="009B6210"/>
    <w:rsid w:val="009C0424"/>
    <w:rsid w:val="009C04C7"/>
    <w:rsid w:val="009C45B3"/>
    <w:rsid w:val="009C5D1D"/>
    <w:rsid w:val="009D2313"/>
    <w:rsid w:val="009D56A8"/>
    <w:rsid w:val="009E1FF5"/>
    <w:rsid w:val="009E5BAC"/>
    <w:rsid w:val="009E6B37"/>
    <w:rsid w:val="009F3E9C"/>
    <w:rsid w:val="009F5C29"/>
    <w:rsid w:val="00A143E5"/>
    <w:rsid w:val="00A145EF"/>
    <w:rsid w:val="00A273A3"/>
    <w:rsid w:val="00A303D0"/>
    <w:rsid w:val="00A30C84"/>
    <w:rsid w:val="00A323F7"/>
    <w:rsid w:val="00A3598C"/>
    <w:rsid w:val="00A36DFE"/>
    <w:rsid w:val="00A46DD2"/>
    <w:rsid w:val="00A46E11"/>
    <w:rsid w:val="00A46FC7"/>
    <w:rsid w:val="00A520C9"/>
    <w:rsid w:val="00A527DA"/>
    <w:rsid w:val="00A537A9"/>
    <w:rsid w:val="00A538BB"/>
    <w:rsid w:val="00A5456B"/>
    <w:rsid w:val="00A55821"/>
    <w:rsid w:val="00A57A50"/>
    <w:rsid w:val="00A612D7"/>
    <w:rsid w:val="00A61AF1"/>
    <w:rsid w:val="00A6217A"/>
    <w:rsid w:val="00A64038"/>
    <w:rsid w:val="00A64B05"/>
    <w:rsid w:val="00A67A39"/>
    <w:rsid w:val="00A75DC5"/>
    <w:rsid w:val="00A761A1"/>
    <w:rsid w:val="00A81415"/>
    <w:rsid w:val="00A8168A"/>
    <w:rsid w:val="00A86C1E"/>
    <w:rsid w:val="00A871B6"/>
    <w:rsid w:val="00A9290F"/>
    <w:rsid w:val="00A95924"/>
    <w:rsid w:val="00A96887"/>
    <w:rsid w:val="00A96B65"/>
    <w:rsid w:val="00A970F4"/>
    <w:rsid w:val="00AA4C57"/>
    <w:rsid w:val="00AA703B"/>
    <w:rsid w:val="00AB2AA3"/>
    <w:rsid w:val="00AC14DA"/>
    <w:rsid w:val="00AC3D92"/>
    <w:rsid w:val="00AC4B5D"/>
    <w:rsid w:val="00AD061F"/>
    <w:rsid w:val="00AE0043"/>
    <w:rsid w:val="00AE1C41"/>
    <w:rsid w:val="00AF0FD8"/>
    <w:rsid w:val="00AF4EBA"/>
    <w:rsid w:val="00AF552F"/>
    <w:rsid w:val="00B00F8E"/>
    <w:rsid w:val="00B021F5"/>
    <w:rsid w:val="00B035FA"/>
    <w:rsid w:val="00B03CF6"/>
    <w:rsid w:val="00B06472"/>
    <w:rsid w:val="00B24454"/>
    <w:rsid w:val="00B304C0"/>
    <w:rsid w:val="00B34E77"/>
    <w:rsid w:val="00B37FBE"/>
    <w:rsid w:val="00B40B49"/>
    <w:rsid w:val="00B41DA0"/>
    <w:rsid w:val="00B42294"/>
    <w:rsid w:val="00B460BC"/>
    <w:rsid w:val="00B47253"/>
    <w:rsid w:val="00B53A4A"/>
    <w:rsid w:val="00B75321"/>
    <w:rsid w:val="00B757D9"/>
    <w:rsid w:val="00B76BF4"/>
    <w:rsid w:val="00B77AD4"/>
    <w:rsid w:val="00B83136"/>
    <w:rsid w:val="00B835FA"/>
    <w:rsid w:val="00B84628"/>
    <w:rsid w:val="00B84BAD"/>
    <w:rsid w:val="00B856AF"/>
    <w:rsid w:val="00B93ABD"/>
    <w:rsid w:val="00BA482F"/>
    <w:rsid w:val="00BB3287"/>
    <w:rsid w:val="00BB3354"/>
    <w:rsid w:val="00BC054D"/>
    <w:rsid w:val="00BC1434"/>
    <w:rsid w:val="00BC38F9"/>
    <w:rsid w:val="00BC4D6A"/>
    <w:rsid w:val="00BD2605"/>
    <w:rsid w:val="00BE5EFF"/>
    <w:rsid w:val="00BE7CE6"/>
    <w:rsid w:val="00BF49B1"/>
    <w:rsid w:val="00BF6F58"/>
    <w:rsid w:val="00C014E8"/>
    <w:rsid w:val="00C07871"/>
    <w:rsid w:val="00C24A62"/>
    <w:rsid w:val="00C3143A"/>
    <w:rsid w:val="00C31A2A"/>
    <w:rsid w:val="00C31B9E"/>
    <w:rsid w:val="00C322CC"/>
    <w:rsid w:val="00C41860"/>
    <w:rsid w:val="00C43D13"/>
    <w:rsid w:val="00C460A6"/>
    <w:rsid w:val="00C462F7"/>
    <w:rsid w:val="00C47A05"/>
    <w:rsid w:val="00C558B1"/>
    <w:rsid w:val="00C60E92"/>
    <w:rsid w:val="00C64E03"/>
    <w:rsid w:val="00C66275"/>
    <w:rsid w:val="00C6791D"/>
    <w:rsid w:val="00C7067E"/>
    <w:rsid w:val="00C80028"/>
    <w:rsid w:val="00C80F6C"/>
    <w:rsid w:val="00C814AD"/>
    <w:rsid w:val="00C90044"/>
    <w:rsid w:val="00C9166B"/>
    <w:rsid w:val="00C9181A"/>
    <w:rsid w:val="00C9477B"/>
    <w:rsid w:val="00C95AB5"/>
    <w:rsid w:val="00C96C67"/>
    <w:rsid w:val="00C96D71"/>
    <w:rsid w:val="00C96F25"/>
    <w:rsid w:val="00CA3D5A"/>
    <w:rsid w:val="00CB39F0"/>
    <w:rsid w:val="00CB4BBC"/>
    <w:rsid w:val="00CB7D80"/>
    <w:rsid w:val="00CC1860"/>
    <w:rsid w:val="00CC7EB1"/>
    <w:rsid w:val="00CE09FD"/>
    <w:rsid w:val="00CE10F7"/>
    <w:rsid w:val="00CF37B1"/>
    <w:rsid w:val="00CF566E"/>
    <w:rsid w:val="00CF7731"/>
    <w:rsid w:val="00D00B74"/>
    <w:rsid w:val="00D05658"/>
    <w:rsid w:val="00D13C81"/>
    <w:rsid w:val="00D1623C"/>
    <w:rsid w:val="00D21630"/>
    <w:rsid w:val="00D30DC7"/>
    <w:rsid w:val="00D32D7D"/>
    <w:rsid w:val="00D34503"/>
    <w:rsid w:val="00D35F9B"/>
    <w:rsid w:val="00D36CCF"/>
    <w:rsid w:val="00D42C33"/>
    <w:rsid w:val="00D4482A"/>
    <w:rsid w:val="00D464A9"/>
    <w:rsid w:val="00D5357D"/>
    <w:rsid w:val="00D539C0"/>
    <w:rsid w:val="00D55689"/>
    <w:rsid w:val="00D61005"/>
    <w:rsid w:val="00D62E19"/>
    <w:rsid w:val="00D65EC1"/>
    <w:rsid w:val="00D66A91"/>
    <w:rsid w:val="00D71D1E"/>
    <w:rsid w:val="00D751C2"/>
    <w:rsid w:val="00D75430"/>
    <w:rsid w:val="00D77E2E"/>
    <w:rsid w:val="00D80196"/>
    <w:rsid w:val="00D82E9C"/>
    <w:rsid w:val="00D8413A"/>
    <w:rsid w:val="00D91CA0"/>
    <w:rsid w:val="00DA492A"/>
    <w:rsid w:val="00DC51F9"/>
    <w:rsid w:val="00DC5204"/>
    <w:rsid w:val="00DE47F5"/>
    <w:rsid w:val="00DE672F"/>
    <w:rsid w:val="00DE7398"/>
    <w:rsid w:val="00DE73CB"/>
    <w:rsid w:val="00DF27E8"/>
    <w:rsid w:val="00DF2C64"/>
    <w:rsid w:val="00DF39A1"/>
    <w:rsid w:val="00DF5D0B"/>
    <w:rsid w:val="00E0035E"/>
    <w:rsid w:val="00E020BB"/>
    <w:rsid w:val="00E07F8A"/>
    <w:rsid w:val="00E12D2C"/>
    <w:rsid w:val="00E13538"/>
    <w:rsid w:val="00E1494F"/>
    <w:rsid w:val="00E15869"/>
    <w:rsid w:val="00E17258"/>
    <w:rsid w:val="00E2170C"/>
    <w:rsid w:val="00E2562C"/>
    <w:rsid w:val="00E279F5"/>
    <w:rsid w:val="00E27B2C"/>
    <w:rsid w:val="00E3027C"/>
    <w:rsid w:val="00E30A38"/>
    <w:rsid w:val="00E3294C"/>
    <w:rsid w:val="00E3491E"/>
    <w:rsid w:val="00E35CFE"/>
    <w:rsid w:val="00E424C1"/>
    <w:rsid w:val="00E4490C"/>
    <w:rsid w:val="00E458E6"/>
    <w:rsid w:val="00E50439"/>
    <w:rsid w:val="00E5377A"/>
    <w:rsid w:val="00E566EF"/>
    <w:rsid w:val="00E6120A"/>
    <w:rsid w:val="00E62312"/>
    <w:rsid w:val="00E64616"/>
    <w:rsid w:val="00E66D20"/>
    <w:rsid w:val="00E7072F"/>
    <w:rsid w:val="00E84DB7"/>
    <w:rsid w:val="00E85312"/>
    <w:rsid w:val="00E94A74"/>
    <w:rsid w:val="00EA0676"/>
    <w:rsid w:val="00EA1E22"/>
    <w:rsid w:val="00EA3B1F"/>
    <w:rsid w:val="00EA433F"/>
    <w:rsid w:val="00EA6B82"/>
    <w:rsid w:val="00EB2EFC"/>
    <w:rsid w:val="00EB7FDD"/>
    <w:rsid w:val="00EC3ED2"/>
    <w:rsid w:val="00EC7277"/>
    <w:rsid w:val="00ED60FA"/>
    <w:rsid w:val="00EE06B3"/>
    <w:rsid w:val="00EE4A83"/>
    <w:rsid w:val="00EF2BC0"/>
    <w:rsid w:val="00EF4A9E"/>
    <w:rsid w:val="00F022E9"/>
    <w:rsid w:val="00F11532"/>
    <w:rsid w:val="00F15DAF"/>
    <w:rsid w:val="00F16518"/>
    <w:rsid w:val="00F27696"/>
    <w:rsid w:val="00F27D3C"/>
    <w:rsid w:val="00F34803"/>
    <w:rsid w:val="00F40B2B"/>
    <w:rsid w:val="00F43A29"/>
    <w:rsid w:val="00F44982"/>
    <w:rsid w:val="00F53CF8"/>
    <w:rsid w:val="00F57ED1"/>
    <w:rsid w:val="00F633C1"/>
    <w:rsid w:val="00F63EBA"/>
    <w:rsid w:val="00F653A0"/>
    <w:rsid w:val="00F6556E"/>
    <w:rsid w:val="00F67BCF"/>
    <w:rsid w:val="00F70821"/>
    <w:rsid w:val="00F732A5"/>
    <w:rsid w:val="00F74885"/>
    <w:rsid w:val="00F75ADC"/>
    <w:rsid w:val="00F75D3A"/>
    <w:rsid w:val="00F76FBA"/>
    <w:rsid w:val="00F82BF3"/>
    <w:rsid w:val="00F83127"/>
    <w:rsid w:val="00F85F1F"/>
    <w:rsid w:val="00F86907"/>
    <w:rsid w:val="00F9790B"/>
    <w:rsid w:val="00FA1CD7"/>
    <w:rsid w:val="00FA4B75"/>
    <w:rsid w:val="00FB2793"/>
    <w:rsid w:val="00FB42C1"/>
    <w:rsid w:val="00FB7CF6"/>
    <w:rsid w:val="00FD1F5C"/>
    <w:rsid w:val="00FD2921"/>
    <w:rsid w:val="00FD4894"/>
    <w:rsid w:val="00FE0B1D"/>
    <w:rsid w:val="00FE6CE0"/>
    <w:rsid w:val="00FF296F"/>
    <w:rsid w:val="00FF31AD"/>
    <w:rsid w:val="00FF55D5"/>
    <w:rsid w:val="00FF70BB"/>
    <w:rsid w:val="05241CD0"/>
    <w:rsid w:val="054D654B"/>
    <w:rsid w:val="08215816"/>
    <w:rsid w:val="0910BA53"/>
    <w:rsid w:val="0AE013FB"/>
    <w:rsid w:val="0BF97BDE"/>
    <w:rsid w:val="0EA17861"/>
    <w:rsid w:val="1B5F4291"/>
    <w:rsid w:val="1EFB18A0"/>
    <w:rsid w:val="22AC46D4"/>
    <w:rsid w:val="22B9C305"/>
    <w:rsid w:val="2549ECD6"/>
    <w:rsid w:val="273B2297"/>
    <w:rsid w:val="28F7B7EB"/>
    <w:rsid w:val="29CA16CA"/>
    <w:rsid w:val="2F4F9135"/>
    <w:rsid w:val="343D09BA"/>
    <w:rsid w:val="38336BF3"/>
    <w:rsid w:val="3DC69981"/>
    <w:rsid w:val="3F712D9D"/>
    <w:rsid w:val="477ECFEC"/>
    <w:rsid w:val="47B0C4E8"/>
    <w:rsid w:val="489DF07B"/>
    <w:rsid w:val="4F6E3E05"/>
    <w:rsid w:val="5017315D"/>
    <w:rsid w:val="62A555EA"/>
    <w:rsid w:val="6CFACF3C"/>
    <w:rsid w:val="6D1D847A"/>
    <w:rsid w:val="6EBA1F24"/>
    <w:rsid w:val="70C15831"/>
    <w:rsid w:val="744E3F7B"/>
    <w:rsid w:val="778A61E8"/>
    <w:rsid w:val="7BC1EC42"/>
    <w:rsid w:val="7EBD8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3E22C1"/>
  <w15:chartTrackingRefBased/>
  <w15:docId w15:val="{6D39C4ED-D535-4A14-A776-1F7830AA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E6B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6B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04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30A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E6B6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E6B6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5352B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EF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EF2"/>
    <w:rPr>
      <w:rFonts w:ascii="Segoe UI" w:hAnsi="Segoe UI" w:cs="Angsana New"/>
      <w:sz w:val="18"/>
      <w:szCs w:val="22"/>
    </w:rPr>
  </w:style>
  <w:style w:type="paragraph" w:customStyle="1" w:styleId="Default">
    <w:name w:val="Default"/>
    <w:rsid w:val="004D3F0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2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D86"/>
  </w:style>
  <w:style w:type="paragraph" w:styleId="Footer">
    <w:name w:val="footer"/>
    <w:basedOn w:val="Normal"/>
    <w:link w:val="FooterChar"/>
    <w:uiPriority w:val="99"/>
    <w:unhideWhenUsed/>
    <w:rsid w:val="00222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D86"/>
  </w:style>
  <w:style w:type="paragraph" w:styleId="TOCHeading">
    <w:name w:val="TOC Heading"/>
    <w:basedOn w:val="Heading1"/>
    <w:next w:val="Normal"/>
    <w:uiPriority w:val="39"/>
    <w:unhideWhenUsed/>
    <w:qFormat/>
    <w:rsid w:val="007D5DBE"/>
    <w:pPr>
      <w:outlineLvl w:val="9"/>
    </w:pPr>
    <w:rPr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F7013"/>
    <w:pPr>
      <w:tabs>
        <w:tab w:val="right" w:leader="dot" w:pos="9016"/>
      </w:tabs>
      <w:spacing w:before="120" w:after="0" w:line="240" w:lineRule="auto"/>
    </w:pPr>
    <w:rPr>
      <w:rFonts w:ascii="TH SarabunPSK" w:hAnsi="TH SarabunPSK" w:cs="TH SarabunPSK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9C0424"/>
    <w:pPr>
      <w:tabs>
        <w:tab w:val="right" w:leader="dot" w:pos="9016"/>
      </w:tabs>
      <w:spacing w:before="60" w:after="0" w:line="240" w:lineRule="auto"/>
    </w:pPr>
    <w:rPr>
      <w:rFonts w:ascii="TH SarabunPSK" w:hAnsi="TH SarabunPSK" w:cs="TH SarabunPSK"/>
      <w:b/>
      <w:bCs/>
      <w:noProof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D5DB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77E2E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A67A39"/>
    <w:rPr>
      <w:color w:val="808080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E07F8A"/>
  </w:style>
  <w:style w:type="character" w:styleId="UnresolvedMention">
    <w:name w:val="Unresolved Mention"/>
    <w:basedOn w:val="DefaultParagraphFont"/>
    <w:uiPriority w:val="99"/>
    <w:semiHidden/>
    <w:unhideWhenUsed/>
    <w:rsid w:val="00D42C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2C3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5AC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5AC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5AC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ACC"/>
    <w:rPr>
      <w:b/>
      <w:bCs/>
      <w:sz w:val="20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E50439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TOC3">
    <w:name w:val="toc 3"/>
    <w:basedOn w:val="Normal"/>
    <w:next w:val="Normal"/>
    <w:autoRedefine/>
    <w:uiPriority w:val="39"/>
    <w:unhideWhenUsed/>
    <w:rsid w:val="0040382E"/>
    <w:pPr>
      <w:spacing w:after="100"/>
      <w:ind w:left="440"/>
    </w:pPr>
  </w:style>
  <w:style w:type="paragraph" w:styleId="NoSpacing">
    <w:name w:val="No Spacing"/>
    <w:uiPriority w:val="1"/>
    <w:qFormat/>
    <w:rsid w:val="007C0D86"/>
    <w:pPr>
      <w:spacing w:after="0" w:line="240" w:lineRule="auto"/>
    </w:pPr>
  </w:style>
  <w:style w:type="paragraph" w:styleId="Revision">
    <w:name w:val="Revision"/>
    <w:hidden/>
    <w:uiPriority w:val="99"/>
    <w:semiHidden/>
    <w:rsid w:val="003A04DD"/>
    <w:pPr>
      <w:spacing w:after="0" w:line="240" w:lineRule="auto"/>
    </w:pPr>
  </w:style>
  <w:style w:type="paragraph" w:customStyle="1" w:styleId="R">
    <w:name w:val="สพร.R"/>
    <w:rsid w:val="00C558B1"/>
    <w:pPr>
      <w:spacing w:after="0" w:line="240" w:lineRule="auto"/>
      <w:jc w:val="right"/>
    </w:pPr>
    <w:rPr>
      <w:rFonts w:ascii="TH SarabunPSK" w:eastAsia="Angsana New" w:hAnsi="TH SarabunPSK" w:cs="TH SarabunPSK"/>
      <w:sz w:val="32"/>
      <w:szCs w:val="32"/>
      <w:lang w:eastAsia="zh-CN"/>
    </w:rPr>
  </w:style>
  <w:style w:type="character" w:customStyle="1" w:styleId="normaltextrun">
    <w:name w:val="normaltextrun"/>
    <w:basedOn w:val="DefaultParagraphFont"/>
    <w:rsid w:val="00476304"/>
  </w:style>
  <w:style w:type="character" w:customStyle="1" w:styleId="eop">
    <w:name w:val="eop"/>
    <w:basedOn w:val="DefaultParagraphFont"/>
    <w:rsid w:val="00476304"/>
  </w:style>
  <w:style w:type="paragraph" w:styleId="TableofFigures">
    <w:name w:val="table of figures"/>
    <w:basedOn w:val="Normal"/>
    <w:next w:val="Normal"/>
    <w:uiPriority w:val="99"/>
    <w:semiHidden/>
    <w:unhideWhenUsed/>
    <w:rsid w:val="0036476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7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27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455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6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8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17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33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89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915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99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99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7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66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5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8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558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26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9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82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6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7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0790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9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325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3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7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26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69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43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3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89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image" Target="media/image4.png"/><Relationship Id="rId21" Type="http://schemas.openxmlformats.org/officeDocument/2006/relationships/footer" Target="footer5.xml"/><Relationship Id="rId34" Type="http://schemas.openxmlformats.org/officeDocument/2006/relationships/header" Target="header13.xm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hyperlink" Target="https://data.go.th/pages/high-value-criteria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eader" Target="header10.xml"/><Relationship Id="rId11" Type="http://schemas.openxmlformats.org/officeDocument/2006/relationships/image" Target="media/image1.pn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header" Target="header15.xm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hyperlink" Target="https://gdhelppage.nso.go.th/p00_03_001.html" TargetMode="External"/><Relationship Id="rId58" Type="http://schemas.openxmlformats.org/officeDocument/2006/relationships/footer" Target="footer11.xml"/><Relationship Id="rId5" Type="http://schemas.openxmlformats.org/officeDocument/2006/relationships/numbering" Target="numbering.xml"/><Relationship Id="rId61" Type="http://schemas.openxmlformats.org/officeDocument/2006/relationships/glossaryDocument" Target="glossary/document.xml"/><Relationship Id="rId19" Type="http://schemas.openxmlformats.org/officeDocument/2006/relationships/header" Target="header4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header" Target="header16.xml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header" Target="header18.xml"/><Relationship Id="rId20" Type="http://schemas.openxmlformats.org/officeDocument/2006/relationships/header" Target="header5.xml"/><Relationship Id="rId41" Type="http://schemas.openxmlformats.org/officeDocument/2006/relationships/image" Target="media/image6.png"/><Relationship Id="rId54" Type="http://schemas.openxmlformats.org/officeDocument/2006/relationships/hyperlink" Target="https://gdhelppage.nso.go.th/p00_03_006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image" Target="media/image2.png"/><Relationship Id="rId36" Type="http://schemas.openxmlformats.org/officeDocument/2006/relationships/footer" Target="footer10.xml"/><Relationship Id="rId49" Type="http://schemas.openxmlformats.org/officeDocument/2006/relationships/image" Target="media/image14.png"/><Relationship Id="rId57" Type="http://schemas.openxmlformats.org/officeDocument/2006/relationships/header" Target="header17.xml"/><Relationship Id="rId10" Type="http://schemas.openxmlformats.org/officeDocument/2006/relationships/endnotes" Target="endnotes.xml"/><Relationship Id="rId31" Type="http://schemas.openxmlformats.org/officeDocument/2006/relationships/footer" Target="footer8.xm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U\SD-G\DGF\data%20guidline%20template%20v.0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43570236A64CE995AB5DDB123CF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4C225-5027-4B10-B54F-531207BD6364}"/>
      </w:docPartPr>
      <w:docPartBody>
        <w:p w:rsidR="00295243" w:rsidRDefault="009D2313" w:rsidP="009D2313">
          <w:pPr>
            <w:pStyle w:val="7443570236A64CE995AB5DDB123CF8F1"/>
          </w:pPr>
          <w:r w:rsidRPr="00CF4D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D2D43-1ED7-487F-BD64-F3B82B75DAE8}"/>
      </w:docPartPr>
      <w:docPartBody>
        <w:p w:rsidR="00E17258" w:rsidRDefault="00E17258"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BBAFC4D56346BBA9DD7AA25ED4D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BD831-94E7-411D-9667-43EE976E458F}"/>
      </w:docPartPr>
      <w:docPartBody>
        <w:p w:rsidR="007B1155" w:rsidRDefault="00E17258" w:rsidP="00E17258">
          <w:pPr>
            <w:pStyle w:val="74BBAFC4D56346BBA9DD7AA25ED4D381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CF788CDE84B7FB0CA52E6478E4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BA4CE-A0F0-4B3B-8B36-C6533A2306DB}"/>
      </w:docPartPr>
      <w:docPartBody>
        <w:p w:rsidR="007B1155" w:rsidRDefault="00E17258" w:rsidP="00E17258">
          <w:pPr>
            <w:pStyle w:val="A27CF788CDE84B7FB0CA52E6478E431C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30A2D8E0D044DC9DA5B70D6F840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F4202-B4F7-4EF3-9FD4-9FC779C64F92}"/>
      </w:docPartPr>
      <w:docPartBody>
        <w:p w:rsidR="007B1155" w:rsidRDefault="007B1155" w:rsidP="007B1155">
          <w:pPr>
            <w:pStyle w:val="4430A2D8E0D044DC9DA5B70D6F840C94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BD1FC834A443AA9FDE7A4AD1ED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145FF-EA2B-44E9-89E3-1B2683E92919}"/>
      </w:docPartPr>
      <w:docPartBody>
        <w:p w:rsidR="00715576" w:rsidRDefault="007316A4" w:rsidP="007316A4">
          <w:pPr>
            <w:pStyle w:val="E4DBD1FC834A443AA9FDE7A4AD1ED63C"/>
          </w:pPr>
          <w:r w:rsidRPr="00CE2E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21D974D894DA992A29E29DDC1F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5E73C-E80B-4B03-A879-176AAD5E21A2}"/>
      </w:docPartPr>
      <w:docPartBody>
        <w:p w:rsidR="00715576" w:rsidRDefault="007316A4" w:rsidP="007316A4">
          <w:pPr>
            <w:pStyle w:val="91721D974D894DA992A29E29DDC1F7CE"/>
          </w:pPr>
          <w:r w:rsidRPr="00CE2E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292732BB541AC9FA73B14F7E8E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32765-AF84-4674-AA18-7D5DCE77D62F}"/>
      </w:docPartPr>
      <w:docPartBody>
        <w:p w:rsidR="000D2540" w:rsidRDefault="00356DA5" w:rsidP="00356DA5">
          <w:pPr>
            <w:pStyle w:val="48D292732BB541AC9FA73B14F7E8E50B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E77099C35F40F3BFA70483850C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2A8ED-4D74-4374-9FBF-DE8D2C85D0DD}"/>
      </w:docPartPr>
      <w:docPartBody>
        <w:p w:rsidR="000D2540" w:rsidRDefault="00356DA5" w:rsidP="00356DA5">
          <w:pPr>
            <w:pStyle w:val="2FE77099C35F40F3BFA70483850CCE3E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0C803A420140EFB669E45F405FC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29705-889C-4A67-B485-FE0263D79CB6}"/>
      </w:docPartPr>
      <w:docPartBody>
        <w:p w:rsidR="000D2540" w:rsidRDefault="00356DA5" w:rsidP="00356DA5">
          <w:pPr>
            <w:pStyle w:val="070C803A420140EFB669E45F405FCB1E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14ED5BC984E9D8BB4C8ABF3EE6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16DEC-05CE-424E-81BD-BCD9DE0062C7}"/>
      </w:docPartPr>
      <w:docPartBody>
        <w:p w:rsidR="000D2540" w:rsidRDefault="00356DA5" w:rsidP="00356DA5">
          <w:pPr>
            <w:pStyle w:val="FF314ED5BC984E9D8BB4C8ABF3EE67CF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C12165E96242BCB02A11D3C01B2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83CFF-9982-4768-A177-3FF8D0EAE5D5}"/>
      </w:docPartPr>
      <w:docPartBody>
        <w:p w:rsidR="00027E28" w:rsidRDefault="00197FA5" w:rsidP="00197FA5">
          <w:pPr>
            <w:pStyle w:val="03C12165E96242BCB02A11D3C01B2E21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E826EDCDB4EEBA0ACCB7521EC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12C46-DE6A-40DC-ADA6-AC02A969515D}"/>
      </w:docPartPr>
      <w:docPartBody>
        <w:p w:rsidR="0075746C" w:rsidRDefault="006E06DF" w:rsidP="006E06DF">
          <w:pPr>
            <w:pStyle w:val="362E826EDCDB4EEBA0ACCB7521ECBD8A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2AC7A3CC2C47EA855472AA9052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D8900-938E-4FE9-811E-0D52D19F4E77}"/>
      </w:docPartPr>
      <w:docPartBody>
        <w:p w:rsidR="00913DC3" w:rsidRDefault="00EE152A" w:rsidP="00EE152A">
          <w:pPr>
            <w:pStyle w:val="DB2AC7A3CC2C47EA855472AA90525804"/>
          </w:pPr>
          <w:r w:rsidRPr="00EE2A2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13"/>
    <w:rsid w:val="00004EAE"/>
    <w:rsid w:val="00027E28"/>
    <w:rsid w:val="00040216"/>
    <w:rsid w:val="000658BC"/>
    <w:rsid w:val="000729FC"/>
    <w:rsid w:val="000A4EDC"/>
    <w:rsid w:val="000D2540"/>
    <w:rsid w:val="001173C9"/>
    <w:rsid w:val="00121502"/>
    <w:rsid w:val="00134490"/>
    <w:rsid w:val="001568DC"/>
    <w:rsid w:val="00197FA5"/>
    <w:rsid w:val="001E532D"/>
    <w:rsid w:val="00202E6C"/>
    <w:rsid w:val="00210804"/>
    <w:rsid w:val="00235114"/>
    <w:rsid w:val="00237870"/>
    <w:rsid w:val="00252317"/>
    <w:rsid w:val="00295243"/>
    <w:rsid w:val="00326F96"/>
    <w:rsid w:val="00356DA5"/>
    <w:rsid w:val="003A6980"/>
    <w:rsid w:val="00413384"/>
    <w:rsid w:val="00423198"/>
    <w:rsid w:val="00472CA7"/>
    <w:rsid w:val="004C5C51"/>
    <w:rsid w:val="004E752F"/>
    <w:rsid w:val="005110B2"/>
    <w:rsid w:val="00535E45"/>
    <w:rsid w:val="0055686B"/>
    <w:rsid w:val="00565499"/>
    <w:rsid w:val="005B679A"/>
    <w:rsid w:val="0068184E"/>
    <w:rsid w:val="0069508B"/>
    <w:rsid w:val="006E06DF"/>
    <w:rsid w:val="00715576"/>
    <w:rsid w:val="007316A4"/>
    <w:rsid w:val="0075746C"/>
    <w:rsid w:val="007620E6"/>
    <w:rsid w:val="00796B5D"/>
    <w:rsid w:val="007B1155"/>
    <w:rsid w:val="007D4617"/>
    <w:rsid w:val="008936DA"/>
    <w:rsid w:val="008A593F"/>
    <w:rsid w:val="008F2007"/>
    <w:rsid w:val="00913DC3"/>
    <w:rsid w:val="009351A6"/>
    <w:rsid w:val="0097708C"/>
    <w:rsid w:val="009C741E"/>
    <w:rsid w:val="009D2313"/>
    <w:rsid w:val="009D6420"/>
    <w:rsid w:val="00A07D99"/>
    <w:rsid w:val="00A6761C"/>
    <w:rsid w:val="00A81E98"/>
    <w:rsid w:val="00A85A0A"/>
    <w:rsid w:val="00AB232B"/>
    <w:rsid w:val="00AC620A"/>
    <w:rsid w:val="00B148DE"/>
    <w:rsid w:val="00B47720"/>
    <w:rsid w:val="00BA0F44"/>
    <w:rsid w:val="00BC4B99"/>
    <w:rsid w:val="00C70C9B"/>
    <w:rsid w:val="00C8552D"/>
    <w:rsid w:val="00CF745C"/>
    <w:rsid w:val="00DA286C"/>
    <w:rsid w:val="00E17258"/>
    <w:rsid w:val="00E87903"/>
    <w:rsid w:val="00EE152A"/>
    <w:rsid w:val="00F5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152A"/>
    <w:rPr>
      <w:color w:val="808080"/>
    </w:rPr>
  </w:style>
  <w:style w:type="paragraph" w:customStyle="1" w:styleId="7443570236A64CE995AB5DDB123CF8F1">
    <w:name w:val="7443570236A64CE995AB5DDB123CF8F1"/>
    <w:rsid w:val="009D2313"/>
  </w:style>
  <w:style w:type="paragraph" w:customStyle="1" w:styleId="74BBAFC4D56346BBA9DD7AA25ED4D381">
    <w:name w:val="74BBAFC4D56346BBA9DD7AA25ED4D381"/>
    <w:rsid w:val="00E17258"/>
  </w:style>
  <w:style w:type="paragraph" w:customStyle="1" w:styleId="A27CF788CDE84B7FB0CA52E6478E431C">
    <w:name w:val="A27CF788CDE84B7FB0CA52E6478E431C"/>
    <w:rsid w:val="00E17258"/>
  </w:style>
  <w:style w:type="paragraph" w:customStyle="1" w:styleId="4430A2D8E0D044DC9DA5B70D6F840C94">
    <w:name w:val="4430A2D8E0D044DC9DA5B70D6F840C94"/>
    <w:rsid w:val="007B1155"/>
  </w:style>
  <w:style w:type="paragraph" w:customStyle="1" w:styleId="E4DBD1FC834A443AA9FDE7A4AD1ED63C">
    <w:name w:val="E4DBD1FC834A443AA9FDE7A4AD1ED63C"/>
    <w:rsid w:val="007316A4"/>
  </w:style>
  <w:style w:type="paragraph" w:customStyle="1" w:styleId="91721D974D894DA992A29E29DDC1F7CE">
    <w:name w:val="91721D974D894DA992A29E29DDC1F7CE"/>
    <w:rsid w:val="007316A4"/>
  </w:style>
  <w:style w:type="paragraph" w:customStyle="1" w:styleId="48D292732BB541AC9FA73B14F7E8E50B">
    <w:name w:val="48D292732BB541AC9FA73B14F7E8E50B"/>
    <w:rsid w:val="00356DA5"/>
  </w:style>
  <w:style w:type="paragraph" w:customStyle="1" w:styleId="2FE77099C35F40F3BFA70483850CCE3E">
    <w:name w:val="2FE77099C35F40F3BFA70483850CCE3E"/>
    <w:rsid w:val="00356DA5"/>
  </w:style>
  <w:style w:type="paragraph" w:customStyle="1" w:styleId="070C803A420140EFB669E45F405FCB1E">
    <w:name w:val="070C803A420140EFB669E45F405FCB1E"/>
    <w:rsid w:val="00356DA5"/>
  </w:style>
  <w:style w:type="paragraph" w:customStyle="1" w:styleId="FF314ED5BC984E9D8BB4C8ABF3EE67CF">
    <w:name w:val="FF314ED5BC984E9D8BB4C8ABF3EE67CF"/>
    <w:rsid w:val="00356DA5"/>
  </w:style>
  <w:style w:type="paragraph" w:customStyle="1" w:styleId="03C12165E96242BCB02A11D3C01B2E21">
    <w:name w:val="03C12165E96242BCB02A11D3C01B2E21"/>
    <w:rsid w:val="00197FA5"/>
  </w:style>
  <w:style w:type="paragraph" w:customStyle="1" w:styleId="362E826EDCDB4EEBA0ACCB7521ECBD8A">
    <w:name w:val="362E826EDCDB4EEBA0ACCB7521ECBD8A"/>
    <w:rsid w:val="006E06DF"/>
  </w:style>
  <w:style w:type="paragraph" w:customStyle="1" w:styleId="DB2AC7A3CC2C47EA855472AA90525804">
    <w:name w:val="DB2AC7A3CC2C47EA855472AA90525804"/>
    <w:rsid w:val="00EE15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433C824368C7774DA5307ED783619189" ma:contentTypeVersion="17" ma:contentTypeDescription="สร้างเอกสารใหม่" ma:contentTypeScope="" ma:versionID="f89dde9e3e235c161275a1ba88f5947f">
  <xsd:schema xmlns:xsd="http://www.w3.org/2001/XMLSchema" xmlns:xs="http://www.w3.org/2001/XMLSchema" xmlns:p="http://schemas.microsoft.com/office/2006/metadata/properties" xmlns:ns2="64d50c82-18f1-4a69-ae65-6a9522edb560" xmlns:ns3="06e8e644-863e-450e-ba89-07bf36fe7082" targetNamespace="http://schemas.microsoft.com/office/2006/metadata/properties" ma:root="true" ma:fieldsID="1c875b39b3cf773c926cef6d2932d018" ns2:_="" ns3:_="">
    <xsd:import namespace="64d50c82-18f1-4a69-ae65-6a9522edb560"/>
    <xsd:import namespace="06e8e644-863e-450e-ba89-07bf36fe7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50c82-18f1-4a69-ae65-6a9522edb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แท็กรูป" ma:readOnly="false" ma:fieldId="{5cf76f15-5ced-4ddc-b409-7134ff3c332f}" ma:taxonomyMulti="true" ma:sspId="c668fb4f-5676-43db-a53f-c3e5b68f4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สถานะการปิดงาน" ma:internalName="_x0e2a__x0e16__x0e32__x0e19__x0e30__x0e01__x0e32__x0e23__x0e1b__x0e34__x0e14__x0e07__x0e32__x0e19_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8e644-863e-450e-ba89-07bf36fe7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a9e28-b4e0-4f50-a86a-d6b0eb1b5541}" ma:internalName="TaxCatchAll" ma:showField="CatchAllData" ma:web="06e8e644-863e-450e-ba89-07bf36fe7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d50c82-18f1-4a69-ae65-6a9522edb560">
      <Terms xmlns="http://schemas.microsoft.com/office/infopath/2007/PartnerControls"/>
    </lcf76f155ced4ddcb4097134ff3c332f>
    <TaxCatchAll xmlns="06e8e644-863e-450e-ba89-07bf36fe7082" xsi:nil="true"/>
    <_Flow_SignoffStatus xmlns="64d50c82-18f1-4a69-ae65-6a9522edb56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048AF0-0320-455B-A322-6852288A7006}"/>
</file>

<file path=customXml/itemProps2.xml><?xml version="1.0" encoding="utf-8"?>
<ds:datastoreItem xmlns:ds="http://schemas.openxmlformats.org/officeDocument/2006/customXml" ds:itemID="{8B43B277-7777-4B3F-9371-FD4AB3103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6984DA-29EE-4049-B5B1-EA679EAA6D5F}">
  <ds:schemaRefs>
    <ds:schemaRef ds:uri="http://schemas.microsoft.com/office/2006/metadata/properties"/>
    <ds:schemaRef ds:uri="http://schemas.microsoft.com/office/infopath/2007/PartnerControls"/>
    <ds:schemaRef ds:uri="64d50c82-18f1-4a69-ae65-6a9522edb560"/>
    <ds:schemaRef ds:uri="06e8e644-863e-450e-ba89-07bf36fe7082"/>
  </ds:schemaRefs>
</ds:datastoreItem>
</file>

<file path=customXml/itemProps4.xml><?xml version="1.0" encoding="utf-8"?>
<ds:datastoreItem xmlns:ds="http://schemas.openxmlformats.org/officeDocument/2006/customXml" ds:itemID="{DA8FDC86-2F91-4945-89C0-5F62FBF5BE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 guidline template v.0.1.dotx</Template>
  <TotalTime>11</TotalTime>
  <Pages>37</Pages>
  <Words>8032</Words>
  <Characters>45786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53711</CharactersWithSpaces>
  <SharedDoc>false</SharedDoc>
  <HLinks>
    <vt:vector size="150" baseType="variant">
      <vt:variant>
        <vt:i4>5898265</vt:i4>
      </vt:variant>
      <vt:variant>
        <vt:i4>159</vt:i4>
      </vt:variant>
      <vt:variant>
        <vt:i4>0</vt:i4>
      </vt:variant>
      <vt:variant>
        <vt:i4>5</vt:i4>
      </vt:variant>
      <vt:variant>
        <vt:lpwstr>https://data.go.th/pages/high-value-criteria</vt:lpwstr>
      </vt:variant>
      <vt:variant>
        <vt:lpwstr/>
      </vt:variant>
      <vt:variant>
        <vt:i4>7143468</vt:i4>
      </vt:variant>
      <vt:variant>
        <vt:i4>156</vt:i4>
      </vt:variant>
      <vt:variant>
        <vt:i4>0</vt:i4>
      </vt:variant>
      <vt:variant>
        <vt:i4>5</vt:i4>
      </vt:variant>
      <vt:variant>
        <vt:lpwstr>https://gdhelppage.nso.go.th/p00_03_006.html</vt:lpwstr>
      </vt:variant>
      <vt:variant>
        <vt:lpwstr/>
      </vt:variant>
      <vt:variant>
        <vt:i4>7143467</vt:i4>
      </vt:variant>
      <vt:variant>
        <vt:i4>153</vt:i4>
      </vt:variant>
      <vt:variant>
        <vt:i4>0</vt:i4>
      </vt:variant>
      <vt:variant>
        <vt:i4>5</vt:i4>
      </vt:variant>
      <vt:variant>
        <vt:lpwstr>https://gdhelppage.nso.go.th/p00_03_001.html</vt:lpwstr>
      </vt:variant>
      <vt:variant>
        <vt:lpwstr/>
      </vt:variant>
      <vt:variant>
        <vt:i4>1114165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_Toc84236392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_Toc84236391</vt:lpwstr>
      </vt:variant>
      <vt:variant>
        <vt:i4>1245237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_Toc84236390</vt:lpwstr>
      </vt:variant>
      <vt:variant>
        <vt:i4>1703988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_Toc84236389</vt:lpwstr>
      </vt:variant>
      <vt:variant>
        <vt:i4>1769524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_Toc84236388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_Toc84236387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_Toc84236386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_Toc84236385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_Toc84236384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_Toc84236383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_Toc84236382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_Toc84236381</vt:lpwstr>
      </vt:variant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_Toc84236380</vt:lpwstr>
      </vt:variant>
      <vt:variant>
        <vt:i4>1703995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_Toc84236379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_Toc84236378</vt:lpwstr>
      </vt:variant>
      <vt:variant>
        <vt:i4>1310779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_Toc84236377</vt:lpwstr>
      </vt:variant>
      <vt:variant>
        <vt:i4>1376315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_Toc84236376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_Toc84236375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_Toc84236374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_Toc84236373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_Toc84236372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_Toc84236371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Nopphachit Luangchosiri</dc:creator>
  <cp:keywords/>
  <dc:description/>
  <cp:lastModifiedBy>Supamas Pongpakin</cp:lastModifiedBy>
  <cp:revision>12</cp:revision>
  <cp:lastPrinted>2022-10-03T03:31:00Z</cp:lastPrinted>
  <dcterms:created xsi:type="dcterms:W3CDTF">2022-10-03T03:20:00Z</dcterms:created>
  <dcterms:modified xsi:type="dcterms:W3CDTF">2022-12-01T10:29:00Z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0x010100433C824368C7774DA5307ED783619189</vt:lpwstr>
  </property>
  <property fmtid="{D5CDD505-2E9C-101B-9397-08002B2CF9AE}" pid="3" name="MediaServiceImageTags">
    <vt:lpwstr/>
  </property>
</Properties>
</file>